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599F6" w14:textId="0B0CBA69" w:rsidR="00D077E9" w:rsidRDefault="00B40ABC" w:rsidP="00D70D02">
      <w:r>
        <w:rPr>
          <w:noProof/>
        </w:rPr>
        <mc:AlternateContent>
          <mc:Choice Requires="wps">
            <w:drawing>
              <wp:anchor distT="0" distB="0" distL="114300" distR="114300" simplePos="0" relativeHeight="251650048" behindDoc="1" locked="0" layoutInCell="1" allowOverlap="1" wp14:anchorId="0AE090C4" wp14:editId="08010722">
                <wp:simplePos x="0" y="0"/>
                <wp:positionH relativeFrom="column">
                  <wp:posOffset>-207645</wp:posOffset>
                </wp:positionH>
                <wp:positionV relativeFrom="page">
                  <wp:posOffset>904875</wp:posOffset>
                </wp:positionV>
                <wp:extent cx="4533900" cy="5762625"/>
                <wp:effectExtent l="0" t="0" r="0"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4533900" cy="5762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2A188" id="Rectangle 3" o:spid="_x0000_s1026" alt="white rectangle for text on cover" style="position:absolute;margin-left:-16.35pt;margin-top:71.25pt;width:357pt;height:4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10"/>
      </w:tblGrid>
      <w:tr w:rsidR="00D077E9" w14:paraId="6750758B" w14:textId="77777777" w:rsidTr="00D077E9">
        <w:trPr>
          <w:trHeight w:val="1894"/>
        </w:trPr>
        <w:tc>
          <w:tcPr>
            <w:tcW w:w="5580" w:type="dxa"/>
            <w:tcBorders>
              <w:top w:val="nil"/>
              <w:left w:val="nil"/>
              <w:bottom w:val="nil"/>
              <w:right w:val="nil"/>
            </w:tcBorders>
          </w:tcPr>
          <w:p w14:paraId="47C04550" w14:textId="77777777" w:rsidR="00D077E9" w:rsidRDefault="00D077E9" w:rsidP="00D077E9">
            <w:r>
              <w:rPr>
                <w:noProof/>
              </w:rPr>
              <mc:AlternateContent>
                <mc:Choice Requires="wps">
                  <w:drawing>
                    <wp:inline distT="0" distB="0" distL="0" distR="0" wp14:anchorId="112653B4" wp14:editId="2A7B5A80">
                      <wp:extent cx="4133850" cy="1628775"/>
                      <wp:effectExtent l="0" t="0" r="0" b="0"/>
                      <wp:docPr id="8" name="Text Box 8"/>
                      <wp:cNvGraphicFramePr/>
                      <a:graphic xmlns:a="http://schemas.openxmlformats.org/drawingml/2006/main">
                        <a:graphicData uri="http://schemas.microsoft.com/office/word/2010/wordprocessingShape">
                          <wps:wsp>
                            <wps:cNvSpPr txBox="1"/>
                            <wps:spPr>
                              <a:xfrm>
                                <a:off x="0" y="0"/>
                                <a:ext cx="4133850" cy="1628775"/>
                              </a:xfrm>
                              <a:prstGeom prst="rect">
                                <a:avLst/>
                              </a:prstGeom>
                              <a:noFill/>
                              <a:ln w="6350">
                                <a:noFill/>
                              </a:ln>
                            </wps:spPr>
                            <wps:txbx>
                              <w:txbxContent>
                                <w:p w14:paraId="457DBAFE" w14:textId="3B5E919F" w:rsidR="00D077E9" w:rsidRDefault="00B40ABC" w:rsidP="00D077E9">
                                  <w:pPr>
                                    <w:pStyle w:val="Title"/>
                                  </w:pPr>
                                  <w:r>
                                    <w:t>CITY PARK REFORESTATION PLAN</w:t>
                                  </w:r>
                                </w:p>
                                <w:p w14:paraId="3605586E" w14:textId="77777777" w:rsidR="00B40ABC" w:rsidRPr="00D86945" w:rsidRDefault="00B40ABC" w:rsidP="00D077E9">
                                  <w:pPr>
                                    <w:pStyle w:val="Title"/>
                                  </w:pPr>
                                </w:p>
                                <w:p w14:paraId="037B6ABC" w14:textId="77777777" w:rsidR="00D077E9" w:rsidRPr="00D86945" w:rsidRDefault="00D077E9"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12653B4" id="_x0000_t202" coordsize="21600,21600" o:spt="202" path="m,l,21600r21600,l21600,xe">
                      <v:stroke joinstyle="miter"/>
                      <v:path gradientshapeok="t" o:connecttype="rect"/>
                    </v:shapetype>
                    <v:shape id="Text Box 8" o:spid="_x0000_s1026" type="#_x0000_t202" style="width:325.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" filled="f" stroked="f" strokeweight=".5pt">
                      <v:textbox>
                        <w:txbxContent>
                          <w:p w14:paraId="457DBAFE" w14:textId="3B5E919F" w:rsidR="00D077E9" w:rsidRDefault="00B40ABC" w:rsidP="00D077E9">
                            <w:pPr>
                              <w:pStyle w:val="Title"/>
                            </w:pPr>
                            <w:r>
                              <w:t>CITY PARK REFORESTATION PLAN</w:t>
                            </w:r>
                          </w:p>
                          <w:p w14:paraId="3605586E" w14:textId="77777777" w:rsidR="00B40ABC" w:rsidRPr="00D86945" w:rsidRDefault="00B40ABC" w:rsidP="00D077E9">
                            <w:pPr>
                              <w:pStyle w:val="Title"/>
                            </w:pPr>
                          </w:p>
                          <w:p w14:paraId="037B6ABC" w14:textId="77777777" w:rsidR="00D077E9" w:rsidRPr="00D86945" w:rsidRDefault="00D077E9" w:rsidP="00D077E9">
                            <w:pPr>
                              <w:pStyle w:val="Title"/>
                              <w:spacing w:after="0"/>
                            </w:pPr>
                            <w:r w:rsidRPr="00D86945">
                              <w:t>2018</w:t>
                            </w:r>
                          </w:p>
                        </w:txbxContent>
                      </v:textbox>
                      <w10:anchorlock/>
                    </v:shape>
                  </w:pict>
                </mc:Fallback>
              </mc:AlternateContent>
            </w:r>
          </w:p>
          <w:p w14:paraId="362FEAD3" w14:textId="07565363" w:rsidR="00D077E9" w:rsidRDefault="00B40ABC" w:rsidP="00B40ABC">
            <w:pPr>
              <w:ind w:left="180"/>
            </w:pPr>
            <w:r>
              <w:t>City of Bandon</w:t>
            </w:r>
          </w:p>
        </w:tc>
      </w:tr>
      <w:tr w:rsidR="00D077E9" w14:paraId="4A4E7305" w14:textId="77777777" w:rsidTr="00D077E9">
        <w:trPr>
          <w:trHeight w:val="7636"/>
        </w:trPr>
        <w:tc>
          <w:tcPr>
            <w:tcW w:w="5580" w:type="dxa"/>
            <w:tcBorders>
              <w:top w:val="nil"/>
              <w:left w:val="nil"/>
              <w:bottom w:val="nil"/>
              <w:right w:val="nil"/>
            </w:tcBorders>
          </w:tcPr>
          <w:p w14:paraId="14BA4DFC" w14:textId="38DA3078" w:rsidR="00D077E9" w:rsidRDefault="00704A4C" w:rsidP="00D077E9">
            <w:pPr>
              <w:rPr>
                <w:noProof/>
              </w:rPr>
            </w:pPr>
            <w:r>
              <w:rPr>
                <w:noProof/>
              </w:rPr>
              <w:drawing>
                <wp:anchor distT="0" distB="0" distL="114300" distR="114300" simplePos="0" relativeHeight="251652096" behindDoc="1" locked="0" layoutInCell="1" allowOverlap="1" wp14:anchorId="1B16EA6E" wp14:editId="594BAE59">
                  <wp:simplePos x="0" y="0"/>
                  <wp:positionH relativeFrom="page">
                    <wp:posOffset>1681480</wp:posOffset>
                  </wp:positionH>
                  <wp:positionV relativeFrom="page">
                    <wp:posOffset>-655320</wp:posOffset>
                  </wp:positionV>
                  <wp:extent cx="4928447" cy="3696335"/>
                  <wp:effectExtent l="19050" t="19050" r="24765"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928447" cy="3696335"/>
                          </a:xfrm>
                          <a:prstGeom prst="rect">
                            <a:avLst/>
                          </a:prstGeom>
                          <a:ln w="19050">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B40ABC">
              <w:rPr>
                <w:noProof/>
              </w:rPr>
              <mc:AlternateContent>
                <mc:Choice Requires="wps">
                  <w:drawing>
                    <wp:inline distT="0" distB="0" distL="0" distR="0" wp14:anchorId="54E31D16" wp14:editId="476C81F8">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8E6D41"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2F0B03E5" w14:textId="77777777" w:rsidTr="00D077E9">
        <w:trPr>
          <w:trHeight w:val="2171"/>
        </w:trPr>
        <w:tc>
          <w:tcPr>
            <w:tcW w:w="5580" w:type="dxa"/>
            <w:tcBorders>
              <w:top w:val="nil"/>
              <w:left w:val="nil"/>
              <w:bottom w:val="nil"/>
              <w:right w:val="nil"/>
            </w:tcBorders>
          </w:tcPr>
          <w:sdt>
            <w:sdtPr>
              <w:id w:val="1080870105"/>
              <w:placeholder>
                <w:docPart w:val="6883F9C7B0564EE9A1C4F45974049F47"/>
              </w:placeholder>
              <w15:appearance w15:val="hidden"/>
            </w:sdtPr>
            <w:sdtEndPr/>
            <w:sdtContent>
              <w:p w14:paraId="3E9F62AE" w14:textId="63D934AE" w:rsidR="00D077E9" w:rsidRDefault="00D077E9" w:rsidP="00D077E9">
                <w:r w:rsidRPr="00D86945">
                  <w:rPr>
                    <w:rStyle w:val="SubtitleChar"/>
                    <w:b w:val="0"/>
                  </w:rPr>
                  <w:fldChar w:fldCharType="begin"/>
                </w:r>
                <w:r w:rsidRPr="00D86945">
                  <w:rPr>
                    <w:rStyle w:val="SubtitleChar"/>
                    <w:b w:val="0"/>
                  </w:rPr>
                  <w:instrText xml:space="preserve"> DATE  \@ "MMMM d"  \* MERGEFORMAT </w:instrText>
                </w:r>
                <w:r w:rsidRPr="00D86945">
                  <w:rPr>
                    <w:rStyle w:val="SubtitleChar"/>
                    <w:b w:val="0"/>
                  </w:rPr>
                  <w:fldChar w:fldCharType="separate"/>
                </w:r>
                <w:r w:rsidR="00734AE1">
                  <w:rPr>
                    <w:rStyle w:val="SubtitleChar"/>
                    <w:b w:val="0"/>
                    <w:noProof/>
                  </w:rPr>
                  <w:t>December 1</w:t>
                </w:r>
                <w:r w:rsidRPr="00D86945">
                  <w:rPr>
                    <w:rStyle w:val="SubtitleChar"/>
                    <w:b w:val="0"/>
                  </w:rPr>
                  <w:fldChar w:fldCharType="end"/>
                </w:r>
                <w:r w:rsidR="00B40ABC">
                  <w:rPr>
                    <w:rStyle w:val="SubtitleChar"/>
                    <w:b w:val="0"/>
                  </w:rPr>
                  <w:t>,</w:t>
                </w:r>
                <w:r w:rsidR="00B40ABC">
                  <w:rPr>
                    <w:rStyle w:val="SubtitleChar"/>
                  </w:rPr>
                  <w:t xml:space="preserve"> </w:t>
                </w:r>
                <w:r w:rsidR="00B40ABC" w:rsidRPr="00704A4C">
                  <w:rPr>
                    <w:rStyle w:val="SubtitleChar"/>
                    <w:b w:val="0"/>
                    <w:bCs/>
                  </w:rPr>
                  <w:t>2021</w:t>
                </w:r>
              </w:p>
            </w:sdtContent>
          </w:sdt>
          <w:p w14:paraId="03997B37"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666BB378" wp14:editId="28C2E7AE">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A03F3B"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3218A3D4" w14:textId="77777777" w:rsidR="00D077E9" w:rsidRDefault="00D077E9" w:rsidP="00D077E9">
            <w:pPr>
              <w:rPr>
                <w:noProof/>
                <w:sz w:val="10"/>
                <w:szCs w:val="10"/>
              </w:rPr>
            </w:pPr>
          </w:p>
          <w:p w14:paraId="7651D45A" w14:textId="77777777" w:rsidR="00D077E9" w:rsidRDefault="00D077E9" w:rsidP="00D077E9">
            <w:pPr>
              <w:rPr>
                <w:noProof/>
                <w:sz w:val="10"/>
                <w:szCs w:val="10"/>
              </w:rPr>
            </w:pPr>
          </w:p>
          <w:p w14:paraId="3C4C86D1" w14:textId="2AC9D83E" w:rsidR="00D077E9" w:rsidRDefault="008B40C3" w:rsidP="00D077E9">
            <w:sdt>
              <w:sdtPr>
                <w:id w:val="-1740469667"/>
                <w:placeholder>
                  <w:docPart w:val="2BDBC17620244307B3D1169ABDF255F9"/>
                </w:placeholder>
                <w15:appearance w15:val="hidden"/>
              </w:sdtPr>
              <w:sdtEndPr/>
              <w:sdtContent>
                <w:r w:rsidR="00B40ABC">
                  <w:t>City of Bandon</w:t>
                </w:r>
              </w:sdtContent>
            </w:sdt>
          </w:p>
          <w:p w14:paraId="5EDCDF28" w14:textId="17EF263E" w:rsidR="00D077E9" w:rsidRDefault="00B40ABC" w:rsidP="00D077E9">
            <w:r>
              <w:t>Parks &amp; Recreation Commission</w:t>
            </w:r>
          </w:p>
          <w:p w14:paraId="5A69FC90" w14:textId="77777777" w:rsidR="00D077E9" w:rsidRPr="00D86945" w:rsidRDefault="00D077E9" w:rsidP="00D077E9">
            <w:pPr>
              <w:rPr>
                <w:noProof/>
                <w:sz w:val="10"/>
                <w:szCs w:val="10"/>
              </w:rPr>
            </w:pPr>
          </w:p>
        </w:tc>
      </w:tr>
    </w:tbl>
    <w:p w14:paraId="54A12B07" w14:textId="06670291" w:rsidR="00D077E9" w:rsidRDefault="00704A4C">
      <w:pPr>
        <w:spacing w:after="200"/>
      </w:pPr>
      <w:r w:rsidRPr="00D967AC">
        <w:rPr>
          <w:noProof/>
        </w:rPr>
        <w:drawing>
          <wp:anchor distT="0" distB="0" distL="114300" distR="114300" simplePos="0" relativeHeight="251651072" behindDoc="0" locked="0" layoutInCell="1" allowOverlap="1" wp14:anchorId="072077E9" wp14:editId="583EB6DB">
            <wp:simplePos x="0" y="0"/>
            <wp:positionH relativeFrom="column">
              <wp:posOffset>4697730</wp:posOffset>
            </wp:positionH>
            <wp:positionV relativeFrom="paragraph">
              <wp:posOffset>6204585</wp:posOffset>
            </wp:positionV>
            <wp:extent cx="1943100" cy="1943100"/>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9" cstate="print">
                      <a:extLst>
                        <a:ext uri="{BEBA8EAE-BF5A-486C-A8C5-ECC9F3942E4B}">
                          <a14:imgProps xmlns:a14="http://schemas.microsoft.com/office/drawing/2010/main">
                            <a14:imgLayer r:embed="rId10">
                              <a14:imgEffect>
                                <a14:backgroundRemoval t="4375" b="96250" l="5208" r="97292">
                                  <a14:foregroundMark x1="36250" y1="70625" x2="36250" y2="70625"/>
                                  <a14:foregroundMark x1="35833" y1="71042" x2="38333" y2="70833"/>
                                  <a14:foregroundMark x1="31588" y1="16250" x2="32083" y2="16667"/>
                                  <a14:foregroundMark x1="29859" y1="14794" x2="31588" y2="16250"/>
                                  <a14:foregroundMark x1="34167" y1="8750" x2="41667" y2="13125"/>
                                  <a14:foregroundMark x1="41667" y1="13125" x2="41667" y2="13125"/>
                                  <a14:foregroundMark x1="39583" y1="6458" x2="42083" y2="13750"/>
                                  <a14:foregroundMark x1="17708" y1="75625" x2="20000" y2="74583"/>
                                  <a14:foregroundMark x1="10833" y1="67083" x2="13125" y2="66042"/>
                                  <a14:foregroundMark x1="7292" y1="60625" x2="13125" y2="58958"/>
                                  <a14:foregroundMark x1="6042" y1="53333" x2="8958" y2="51250"/>
                                  <a14:foregroundMark x1="9583" y1="43125" x2="12292" y2="43333"/>
                                  <a14:foregroundMark x1="10417" y1="35625" x2="11875" y2="36250"/>
                                  <a14:foregroundMark x1="12083" y1="31250" x2="14792" y2="32708"/>
                                  <a14:foregroundMark x1="20417" y1="22708" x2="20625" y2="23125"/>
                                  <a14:foregroundMark x1="20000" y1="21875" x2="20417" y2="22708"/>
                                  <a14:foregroundMark x1="21250" y1="18333" x2="21458" y2="18542"/>
                                  <a14:foregroundMark x1="23333" y1="20833" x2="24583" y2="21875"/>
                                  <a14:foregroundMark x1="29375" y1="15000" x2="29375" y2="15000"/>
                                  <a14:foregroundMark x1="30217" y1="14483" x2="30417" y2="14583"/>
                                  <a14:foregroundMark x1="35625" y1="9792" x2="37708" y2="11250"/>
                                  <a14:foregroundMark x1="45208" y1="11250" x2="45833" y2="9375"/>
                                  <a14:foregroundMark x1="54167" y1="9583" x2="55417" y2="8958"/>
                                  <a14:foregroundMark x1="67500" y1="14583" x2="67500" y2="12500"/>
                                  <a14:foregroundMark x1="71667" y1="11458" x2="71667" y2="11458"/>
                                  <a14:foregroundMark x1="62708" y1="16250" x2="62708" y2="16250"/>
                                  <a14:foregroundMark x1="76458" y1="20000" x2="76458" y2="20000"/>
                                  <a14:foregroundMark x1="80625" y1="24792" x2="80625" y2="24792"/>
                                  <a14:foregroundMark x1="83750" y1="28125" x2="83750" y2="28125"/>
                                  <a14:foregroundMark x1="88125" y1="37500" x2="88125" y2="37500"/>
                                  <a14:foregroundMark x1="85833" y1="42917" x2="85833" y2="42917"/>
                                  <a14:foregroundMark x1="92917" y1="40833" x2="92917" y2="40833"/>
                                  <a14:foregroundMark x1="5417" y1="47292" x2="5417" y2="47292"/>
                                  <a14:foregroundMark x1="6250" y1="57500" x2="6250" y2="57500"/>
                                  <a14:foregroundMark x1="8125" y1="63750" x2="8125" y2="63750"/>
                                  <a14:foregroundMark x1="12292" y1="71458" x2="12292" y2="71458"/>
                                  <a14:foregroundMark x1="19167" y1="68333" x2="19167" y2="68333"/>
                                  <a14:foregroundMark x1="18125" y1="68125" x2="18125" y2="68125"/>
                                  <a14:foregroundMark x1="12708" y1="74792" x2="12708" y2="74792"/>
                                  <a14:foregroundMark x1="40000" y1="77083" x2="40000" y2="77083"/>
                                  <a14:foregroundMark x1="38333" y1="89375" x2="38333" y2="89375"/>
                                  <a14:foregroundMark x1="27500" y1="81042" x2="27500" y2="81042"/>
                                  <a14:foregroundMark x1="44167" y1="88542" x2="44167" y2="88542"/>
                                  <a14:foregroundMark x1="42083" y1="91875" x2="42083" y2="91875"/>
                                  <a14:foregroundMark x1="53333" y1="87917" x2="53333" y2="87917"/>
                                  <a14:foregroundMark x1="59167" y1="87917" x2="59167" y2="87917"/>
                                  <a14:foregroundMark x1="74375" y1="80833" x2="74375" y2="80833"/>
                                  <a14:foregroundMark x1="83125" y1="71250" x2="83125" y2="71250"/>
                                  <a14:foregroundMark x1="86042" y1="74583" x2="86042" y2="74583"/>
                                  <a14:foregroundMark x1="86042" y1="62917" x2="86042" y2="62917"/>
                                  <a14:foregroundMark x1="82500" y1="65417" x2="82500" y2="65417"/>
                                  <a14:foregroundMark x1="85833" y1="67083" x2="85833" y2="67083"/>
                                  <a14:foregroundMark x1="88958" y1="56458" x2="88958" y2="56458"/>
                                  <a14:foregroundMark x1="86667" y1="51667" x2="86667" y2="51667"/>
                                  <a14:foregroundMark x1="93333" y1="52500" x2="93333" y2="52500"/>
                                  <a14:foregroundMark x1="38542" y1="44167" x2="38542" y2="44167"/>
                                  <a14:foregroundMark x1="58542" y1="43750" x2="58542" y2="43750"/>
                                  <a14:foregroundMark x1="49167" y1="39792" x2="49167" y2="39792"/>
                                  <a14:foregroundMark x1="49167" y1="52500" x2="49167" y2="52500"/>
                                  <a14:foregroundMark x1="38958" y1="54792" x2="38958" y2="54792"/>
                                  <a14:foregroundMark x1="31042" y1="54792" x2="31042" y2="54792"/>
                                  <a14:foregroundMark x1="68750" y1="55000" x2="68750" y2="55000"/>
                                  <a14:foregroundMark x1="51667" y1="76875" x2="51667" y2="76875"/>
                                  <a14:foregroundMark x1="42708" y1="77708" x2="42708" y2="77708"/>
                                  <a14:foregroundMark x1="40833" y1="77500" x2="40833" y2="77500"/>
                                  <a14:foregroundMark x1="47500" y1="26250" x2="47500" y2="26250"/>
                                  <a14:foregroundMark x1="31458" y1="35833" x2="31458" y2="35833"/>
                                  <a14:foregroundMark x1="68750" y1="29167" x2="68750" y2="29167"/>
                                  <a14:foregroundMark x1="70417" y1="28542" x2="70417" y2="28542"/>
                                  <a14:foregroundMark x1="72500" y1="26875" x2="72500" y2="26875"/>
                                  <a14:foregroundMark x1="77500" y1="23333" x2="77500" y2="23333"/>
                                  <a14:foregroundMark x1="78958" y1="22917" x2="78958" y2="22917"/>
                                  <a14:foregroundMark x1="64375" y1="27083" x2="64375" y2="27083"/>
                                  <a14:foregroundMark x1="50000" y1="23542" x2="50000" y2="23542"/>
                                  <a14:foregroundMark x1="48750" y1="28125" x2="48750" y2="28125"/>
                                  <a14:foregroundMark x1="45833" y1="29792" x2="45833" y2="29792"/>
                                  <a14:foregroundMark x1="48125" y1="30625" x2="48125" y2="30625"/>
                                  <a14:foregroundMark x1="50833" y1="29375" x2="50833" y2="29375"/>
                                  <a14:foregroundMark x1="54375" y1="30833" x2="54375" y2="30833"/>
                                  <a14:foregroundMark x1="53333" y1="32708" x2="53333" y2="32708"/>
                                  <a14:foregroundMark x1="45833" y1="32292" x2="45833" y2="32292"/>
                                  <a14:foregroundMark x1="43542" y1="31250" x2="43542" y2="31250"/>
                                  <a14:foregroundMark x1="43333" y1="32917" x2="43333" y2="32917"/>
                                  <a14:foregroundMark x1="45625" y1="36042" x2="45625" y2="36042"/>
                                  <a14:foregroundMark x1="49792" y1="34167" x2="50417" y2="52708"/>
                                  <a14:foregroundMark x1="50417" y1="52708" x2="48333" y2="41875"/>
                                  <a14:foregroundMark x1="28125" y1="52917" x2="38958" y2="45000"/>
                                  <a14:foregroundMark x1="38958" y1="45000" x2="34792" y2="54167"/>
                                  <a14:foregroundMark x1="34792" y1="54167" x2="44167" y2="52292"/>
                                  <a14:foregroundMark x1="44167" y1="52292" x2="41250" y2="62292"/>
                                  <a14:foregroundMark x1="41250" y1="62292" x2="50625" y2="57708"/>
                                  <a14:foregroundMark x1="50625" y1="57708" x2="68333" y2="63750"/>
                                  <a14:foregroundMark x1="68333" y1="63750" x2="67083" y2="68542"/>
                                  <a14:foregroundMark x1="57917" y1="50208" x2="64583" y2="55833"/>
                                  <a14:foregroundMark x1="64583" y1="55833" x2="70625" y2="57917"/>
                                  <a14:foregroundMark x1="72083" y1="50000" x2="72083" y2="50000"/>
                                  <a14:foregroundMark x1="71042" y1="67917" x2="71042" y2="67917"/>
                                  <a14:foregroundMark x1="46875" y1="61250" x2="46875" y2="61250"/>
                                  <a14:foregroundMark x1="50000" y1="66667" x2="50000" y2="66667"/>
                                  <a14:foregroundMark x1="46875" y1="66875" x2="55833" y2="65625"/>
                                  <a14:foregroundMark x1="55833" y1="65625" x2="45208" y2="68125"/>
                                  <a14:foregroundMark x1="45208" y1="68125" x2="36667" y2="66875"/>
                                  <a14:foregroundMark x1="36667" y1="66875" x2="29375" y2="61667"/>
                                  <a14:foregroundMark x1="29375" y1="61667" x2="25625" y2="56458"/>
                                  <a14:foregroundMark x1="29583" y1="66250" x2="33333" y2="65417"/>
                                  <a14:foregroundMark x1="41042" y1="68333" x2="52917" y2="70000"/>
                                  <a14:foregroundMark x1="36458" y1="70625" x2="36458" y2="70625"/>
                                  <a14:foregroundMark x1="36250" y1="70833" x2="36458" y2="69792"/>
                                  <a14:foregroundMark x1="40417" y1="71042" x2="49792" y2="70417"/>
                                  <a14:foregroundMark x1="49792" y1="70417" x2="54375" y2="71250"/>
                                  <a14:foregroundMark x1="37500" y1="70417" x2="36042" y2="69792"/>
                                  <a14:foregroundMark x1="61458" y1="26042" x2="60417" y2="25625"/>
                                  <a14:foregroundMark x1="61875" y1="4583" x2="61875" y2="4583"/>
                                  <a14:foregroundMark x1="97292" y1="43542" x2="97292" y2="43542"/>
                                  <a14:foregroundMark x1="49792" y1="61667" x2="53958" y2="61458"/>
                                  <a14:foregroundMark x1="26458" y1="65417" x2="26458" y2="69375"/>
                                  <a14:foregroundMark x1="23958" y1="68125" x2="24375" y2="69583"/>
                                  <a14:foregroundMark x1="67083" y1="50417" x2="69375" y2="49167"/>
                                  <a14:foregroundMark x1="62917" y1="95625" x2="60833" y2="96250"/>
                                  <a14:foregroundMark x1="35417" y1="56875" x2="37500" y2="60208"/>
                                  <a14:foregroundMark x1="72292" y1="52083" x2="72292" y2="52083"/>
                                  <a14:foregroundMark x1="72292" y1="54167" x2="72083" y2="60625"/>
                                  <a14:foregroundMark x1="72083" y1="65208" x2="72083" y2="67500"/>
                                  <a14:foregroundMark x1="5208" y1="47708" x2="5833" y2="47083"/>
                                  <a14:foregroundMark x1="88750" y1="46042" x2="91042" y2="46250"/>
                                  <a14:foregroundMark x1="88750" y1="40625" x2="88750" y2="40625"/>
                                  <a14:foregroundMark x1="92917" y1="41042" x2="92917" y2="41042"/>
                                  <a14:foregroundMark x1="85833" y1="43542" x2="85833" y2="43542"/>
                                  <a14:foregroundMark x1="90625" y1="56875" x2="90625" y2="56875"/>
                                  <a14:foregroundMark x1="88125" y1="62917" x2="88125" y2="62917"/>
                                  <a14:foregroundMark x1="26875" y1="15000" x2="26875" y2="15000"/>
                                  <a14:foregroundMark x1="27500" y1="18750" x2="27500" y2="18750"/>
                                  <a14:foregroundMark x1="31458" y1="12708" x2="31458" y2="12708"/>
                                  <a14:foregroundMark x1="11875" y1="43750" x2="21875" y2="26042"/>
                                  <a14:foregroundMark x1="21875" y1="26042" x2="32500" y2="17500"/>
                                  <a14:foregroundMark x1="32500" y1="17500" x2="41667" y2="13333"/>
                                  <a14:foregroundMark x1="41667" y1="13333" x2="55000" y2="12500"/>
                                  <a14:foregroundMark x1="55000" y1="12500" x2="74375" y2="19375"/>
                                  <a14:foregroundMark x1="74375" y1="19375" x2="82917" y2="28333"/>
                                  <a14:foregroundMark x1="82917" y1="28333" x2="86667" y2="37917"/>
                                  <a14:foregroundMark x1="86667" y1="37917" x2="83333" y2="68333"/>
                                  <a14:foregroundMark x1="83333" y1="68333" x2="67708" y2="84167"/>
                                  <a14:foregroundMark x1="67708" y1="84167" x2="47708" y2="88958"/>
                                  <a14:foregroundMark x1="47708" y1="88958" x2="28333" y2="83333"/>
                                  <a14:foregroundMark x1="28333" y1="83333" x2="12708" y2="57708"/>
                                  <a14:foregroundMark x1="12708" y1="57708" x2="12083" y2="39792"/>
                                  <a14:foregroundMark x1="12083" y1="39792" x2="15000" y2="35417"/>
                                  <a14:foregroundMark x1="8125" y1="35000" x2="27500" y2="14375"/>
                                  <a14:foregroundMark x1="27500" y1="14375" x2="34792" y2="8750"/>
                                  <a14:foregroundMark x1="34792" y1="8750" x2="43333" y2="7500"/>
                                  <a14:foregroundMark x1="43333" y1="7500" x2="71458" y2="14167"/>
                                  <a14:foregroundMark x1="71458" y1="14167" x2="90833" y2="32083"/>
                                  <a14:foregroundMark x1="90833" y1="32083" x2="95208" y2="41458"/>
                                  <a14:foregroundMark x1="95208" y1="41458" x2="95208" y2="49792"/>
                                  <a14:foregroundMark x1="95208" y1="49792" x2="82917" y2="75833"/>
                                  <a14:foregroundMark x1="82917" y1="75833" x2="58958" y2="90625"/>
                                  <a14:foregroundMark x1="58958" y1="90625" x2="53958" y2="91250"/>
                                  <a14:foregroundMark x1="19375" y1="19375" x2="19375" y2="19375"/>
                                  <a14:foregroundMark x1="20000" y1="19375" x2="22292" y2="18750"/>
                                  <a14:foregroundMark x1="21458" y1="16875" x2="16875" y2="21250"/>
                                  <a14:foregroundMark x1="29375" y1="13542" x2="26667" y2="17708"/>
                                  <a14:foregroundMark x1="31042" y1="9583" x2="28333" y2="11458"/>
                                  <a14:foregroundMark x1="41250" y1="92292" x2="51875" y2="89583"/>
                                  <a14:foregroundMark x1="86667" y1="43333" x2="92500" y2="57083"/>
                                </a14:backgroundRemoval>
                              </a14:imgEffect>
                            </a14:imgLayer>
                          </a14:imgProps>
                        </a:ex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margin">
              <wp14:pctWidth>0</wp14:pctWidth>
            </wp14:sizeRelH>
            <wp14:sizeRelV relativeFrom="margin">
              <wp14:pctHeight>0</wp14:pctHeight>
            </wp14:sizeRelV>
          </wp:anchor>
        </w:drawing>
      </w:r>
      <w:r w:rsidR="00D077E9">
        <w:rPr>
          <w:noProof/>
        </w:rPr>
        <mc:AlternateContent>
          <mc:Choice Requires="wps">
            <w:drawing>
              <wp:anchor distT="0" distB="0" distL="114300" distR="114300" simplePos="0" relativeHeight="251649024" behindDoc="1" locked="0" layoutInCell="1" allowOverlap="1" wp14:anchorId="645E60A0" wp14:editId="78F9D5AF">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3A7E2" id="Rectangle 2" o:spid="_x0000_s1026" alt="colored rectangle" style="position:absolute;margin-left:-58.8pt;margin-top:525.2pt;width:611.1pt;height:265.7pt;z-index:-2516674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br w:type="page"/>
      </w:r>
    </w:p>
    <w:p w14:paraId="41467CFB" w14:textId="03DAD7D3" w:rsidR="00734AE1" w:rsidRPr="00734AE1" w:rsidRDefault="00734AE1">
      <w:pPr>
        <w:spacing w:after="200"/>
        <w:rPr>
          <w:sz w:val="36"/>
          <w:szCs w:val="28"/>
          <w:u w:val="single"/>
        </w:rPr>
      </w:pPr>
      <w:r w:rsidRPr="00734AE1">
        <w:rPr>
          <w:sz w:val="36"/>
          <w:szCs w:val="28"/>
          <w:u w:val="single"/>
        </w:rPr>
        <w:lastRenderedPageBreak/>
        <w:t>Acknowledgements</w:t>
      </w:r>
    </w:p>
    <w:p w14:paraId="5702C948" w14:textId="77777777" w:rsidR="00734AE1" w:rsidRDefault="00734AE1">
      <w:pPr>
        <w:spacing w:after="200"/>
      </w:pPr>
    </w:p>
    <w:p w14:paraId="62E9A928" w14:textId="784A5744" w:rsidR="00734AE1" w:rsidRDefault="00734AE1">
      <w:pPr>
        <w:spacing w:after="200"/>
      </w:pPr>
      <w:r>
        <w:t>City Staff</w:t>
      </w:r>
    </w:p>
    <w:p w14:paraId="067BCE13" w14:textId="77777777" w:rsidR="00734AE1" w:rsidRPr="00734AE1" w:rsidRDefault="00734AE1" w:rsidP="00734AE1">
      <w:pPr>
        <w:rPr>
          <w:b w:val="0"/>
          <w:bCs/>
        </w:rPr>
      </w:pPr>
      <w:r w:rsidRPr="00734AE1">
        <w:rPr>
          <w:b w:val="0"/>
          <w:bCs/>
        </w:rPr>
        <w:t>Dana Nichols, Planning Manager</w:t>
      </w:r>
    </w:p>
    <w:p w14:paraId="0DCBA956" w14:textId="77777777" w:rsidR="00734AE1" w:rsidRDefault="00734AE1" w:rsidP="00734AE1">
      <w:pPr>
        <w:rPr>
          <w:b w:val="0"/>
          <w:bCs/>
        </w:rPr>
      </w:pPr>
      <w:r w:rsidRPr="00734AE1">
        <w:rPr>
          <w:b w:val="0"/>
          <w:bCs/>
        </w:rPr>
        <w:t>Tim Lakey, Public Works Supervisor</w:t>
      </w:r>
    </w:p>
    <w:p w14:paraId="30B7DFA1" w14:textId="77777777" w:rsidR="00734AE1" w:rsidRDefault="00734AE1">
      <w:pPr>
        <w:spacing w:after="200"/>
        <w:rPr>
          <w:b w:val="0"/>
          <w:bCs/>
        </w:rPr>
      </w:pPr>
    </w:p>
    <w:p w14:paraId="6C772C7E" w14:textId="77777777" w:rsidR="00734AE1" w:rsidRDefault="00734AE1">
      <w:pPr>
        <w:spacing w:after="200"/>
      </w:pPr>
      <w:r>
        <w:t>City of Bandon Parks &amp; Recreation Commission</w:t>
      </w:r>
    </w:p>
    <w:p w14:paraId="2FE725AD" w14:textId="77777777" w:rsidR="00734AE1" w:rsidRDefault="00734AE1" w:rsidP="00734AE1">
      <w:pPr>
        <w:rPr>
          <w:b w:val="0"/>
          <w:bCs/>
        </w:rPr>
      </w:pPr>
      <w:r w:rsidRPr="00734AE1">
        <w:rPr>
          <w:b w:val="0"/>
          <w:bCs/>
        </w:rPr>
        <w:t>Christine Hall, Chair</w:t>
      </w:r>
    </w:p>
    <w:p w14:paraId="07B572AB" w14:textId="77777777" w:rsidR="00734AE1" w:rsidRDefault="00734AE1" w:rsidP="00734AE1">
      <w:pPr>
        <w:rPr>
          <w:b w:val="0"/>
          <w:bCs/>
        </w:rPr>
      </w:pPr>
      <w:r>
        <w:rPr>
          <w:b w:val="0"/>
          <w:bCs/>
        </w:rPr>
        <w:t>Steve Friedland</w:t>
      </w:r>
    </w:p>
    <w:p w14:paraId="01A15164" w14:textId="77777777" w:rsidR="00734AE1" w:rsidRDefault="00734AE1" w:rsidP="00734AE1">
      <w:pPr>
        <w:rPr>
          <w:b w:val="0"/>
          <w:bCs/>
        </w:rPr>
      </w:pPr>
      <w:r>
        <w:rPr>
          <w:b w:val="0"/>
          <w:bCs/>
        </w:rPr>
        <w:t>Samantha Stanger</w:t>
      </w:r>
    </w:p>
    <w:p w14:paraId="0CC47B84" w14:textId="77777777" w:rsidR="00734AE1" w:rsidRDefault="00734AE1" w:rsidP="00734AE1">
      <w:pPr>
        <w:rPr>
          <w:b w:val="0"/>
          <w:bCs/>
        </w:rPr>
      </w:pPr>
      <w:r>
        <w:rPr>
          <w:b w:val="0"/>
          <w:bCs/>
        </w:rPr>
        <w:t>Laurea Arnoldt</w:t>
      </w:r>
    </w:p>
    <w:p w14:paraId="6D714AAE" w14:textId="77777777" w:rsidR="00734AE1" w:rsidRDefault="00734AE1" w:rsidP="00734AE1">
      <w:pPr>
        <w:rPr>
          <w:b w:val="0"/>
          <w:bCs/>
        </w:rPr>
      </w:pPr>
      <w:r>
        <w:rPr>
          <w:b w:val="0"/>
          <w:bCs/>
        </w:rPr>
        <w:t>Shannon Hartlep</w:t>
      </w:r>
    </w:p>
    <w:p w14:paraId="1D3CF5A5" w14:textId="77777777" w:rsidR="00734AE1" w:rsidRDefault="00734AE1" w:rsidP="00734AE1">
      <w:pPr>
        <w:rPr>
          <w:b w:val="0"/>
          <w:bCs/>
        </w:rPr>
      </w:pPr>
      <w:r>
        <w:rPr>
          <w:b w:val="0"/>
          <w:bCs/>
        </w:rPr>
        <w:t>Nicolette Cline</w:t>
      </w:r>
    </w:p>
    <w:p w14:paraId="4AA02281" w14:textId="77777777" w:rsidR="00734AE1" w:rsidRDefault="00734AE1" w:rsidP="00734AE1">
      <w:pPr>
        <w:rPr>
          <w:b w:val="0"/>
          <w:bCs/>
        </w:rPr>
      </w:pPr>
    </w:p>
    <w:p w14:paraId="3573C0DC" w14:textId="77777777" w:rsidR="00734AE1" w:rsidRPr="00734AE1" w:rsidRDefault="00734AE1" w:rsidP="00734AE1">
      <w:r w:rsidRPr="00734AE1">
        <w:t>Project Consultant</w:t>
      </w:r>
    </w:p>
    <w:p w14:paraId="3522C7D9" w14:textId="18E3675B" w:rsidR="00734AE1" w:rsidRPr="00734AE1" w:rsidRDefault="00734AE1" w:rsidP="00734AE1">
      <w:pPr>
        <w:rPr>
          <w:b w:val="0"/>
          <w:bCs/>
        </w:rPr>
      </w:pPr>
      <w:r>
        <w:rPr>
          <w:b w:val="0"/>
          <w:bCs/>
        </w:rPr>
        <w:t>Darcy Grahek, Stillwater Natives Nursery</w:t>
      </w:r>
      <w:r w:rsidRPr="00734AE1">
        <w:rPr>
          <w:b w:val="0"/>
          <w:bCs/>
        </w:rPr>
        <w:br w:type="page"/>
      </w:r>
    </w:p>
    <w:p w14:paraId="45FC8648" w14:textId="35B3286E" w:rsidR="00D077E9" w:rsidRDefault="000F61E4" w:rsidP="00D077E9">
      <w:pPr>
        <w:pStyle w:val="Heading1"/>
      </w:pPr>
      <w:r>
        <w:lastRenderedPageBreak/>
        <w:t>The Role of Urban Forests</w:t>
      </w:r>
    </w:p>
    <w:tbl>
      <w:tblPr>
        <w:tblW w:w="9999" w:type="dxa"/>
        <w:tblInd w:w="40" w:type="dxa"/>
        <w:tblCellMar>
          <w:left w:w="0" w:type="dxa"/>
          <w:right w:w="0" w:type="dxa"/>
        </w:tblCellMar>
        <w:tblLook w:val="0000" w:firstRow="0" w:lastRow="0" w:firstColumn="0" w:lastColumn="0" w:noHBand="0" w:noVBand="0"/>
      </w:tblPr>
      <w:tblGrid>
        <w:gridCol w:w="9999"/>
      </w:tblGrid>
      <w:tr w:rsidR="00D077E9" w14:paraId="56BEB0AB" w14:textId="77777777" w:rsidTr="000B091A">
        <w:trPr>
          <w:trHeight w:val="4725"/>
        </w:trPr>
        <w:tc>
          <w:tcPr>
            <w:tcW w:w="9999" w:type="dxa"/>
          </w:tcPr>
          <w:sdt>
            <w:sdtPr>
              <w:id w:val="1660650702"/>
              <w:placeholder>
                <w:docPart w:val="BA3ABD64FF31468DAC3E6C0A3831D684"/>
              </w:placeholder>
              <w15:dataBinding w:prefixMappings="xmlns:ns0='http://schemas.microsoft.com/temp/samples' " w:xpath="/ns0:employees[1]/ns0:employee[1]/ns0:CompanyName[1]" w:storeItemID="{00000000-0000-0000-0000-000000000000}"/>
              <w15:appearance w15:val="hidden"/>
            </w:sdtPr>
            <w:sdtEndPr/>
            <w:sdtContent>
              <w:p w14:paraId="03B850BA" w14:textId="13BBB1DC" w:rsidR="00D077E9" w:rsidRDefault="000F61E4" w:rsidP="00DF027C">
                <w:pPr>
                  <w:pStyle w:val="Heading2"/>
                </w:pPr>
                <w:r>
                  <w:t>Why did we create this plan and how do we intend to use it?</w:t>
                </w:r>
              </w:p>
            </w:sdtContent>
          </w:sdt>
          <w:p w14:paraId="50FD9782" w14:textId="77777777" w:rsidR="00DF027C" w:rsidRDefault="00DF027C" w:rsidP="00DF027C"/>
          <w:p w14:paraId="2BAA28F3" w14:textId="326C677B" w:rsidR="00DF027C" w:rsidRPr="00DF027C" w:rsidRDefault="000F61E4" w:rsidP="00DF027C">
            <w:pPr>
              <w:pStyle w:val="Content"/>
            </w:pPr>
            <w:r>
              <w:t>Trees play an important role in our urban ecosystem, providing shade, clean air, storm drainage mitigation</w:t>
            </w:r>
            <w:r w:rsidR="00471225">
              <w:t>,</w:t>
            </w:r>
            <w:r>
              <w:t xml:space="preserve"> and animal habitat. In our City Park, </w:t>
            </w:r>
            <w:r w:rsidR="000B091A">
              <w:t>trees</w:t>
            </w:r>
            <w:r>
              <w:t xml:space="preserve"> </w:t>
            </w:r>
            <w:r w:rsidR="007A6E3A">
              <w:t>enhance the</w:t>
            </w:r>
            <w:r w:rsidR="008D0497">
              <w:t xml:space="preserve"> outdoor recreation experience and create a pleasant and enjoyable environment</w:t>
            </w:r>
            <w:r w:rsidR="007A6E3A">
              <w:t xml:space="preserve"> for all citizens</w:t>
            </w:r>
            <w:r w:rsidR="008D0497">
              <w:t xml:space="preserve">. </w:t>
            </w:r>
          </w:p>
          <w:p w14:paraId="39F1BA22" w14:textId="3E7F8C00" w:rsidR="00DF027C" w:rsidRDefault="001939D4" w:rsidP="001939D4">
            <w:pPr>
              <w:tabs>
                <w:tab w:val="left" w:pos="3195"/>
              </w:tabs>
            </w:pPr>
            <w:r>
              <w:tab/>
            </w:r>
          </w:p>
          <w:p w14:paraId="1F24D5D7" w14:textId="59A46376" w:rsidR="00DF027C" w:rsidRDefault="008D0497" w:rsidP="00DF027C">
            <w:pPr>
              <w:pStyle w:val="Content"/>
            </w:pPr>
            <w:r>
              <w:t xml:space="preserve">We recognize that our </w:t>
            </w:r>
            <w:r w:rsidR="007A6E3A">
              <w:t>park system is</w:t>
            </w:r>
            <w:r>
              <w:t xml:space="preserve"> integral to </w:t>
            </w:r>
            <w:r w:rsidR="007A6E3A">
              <w:t>Bandon’s urban</w:t>
            </w:r>
            <w:r>
              <w:t xml:space="preserve"> form and want to ensure that</w:t>
            </w:r>
            <w:r w:rsidR="007A6E3A">
              <w:t xml:space="preserve"> our forests remain safe, healthy, and diverse</w:t>
            </w:r>
            <w:r w:rsidR="000B091A">
              <w:t xml:space="preserve"> for years to come</w:t>
            </w:r>
            <w:r w:rsidR="007A6E3A">
              <w:t xml:space="preserve">. As trees are lost to storms, disease, and </w:t>
            </w:r>
            <w:r w:rsidR="000B091A">
              <w:t xml:space="preserve">drought, we want to ensure </w:t>
            </w:r>
            <w:r w:rsidR="00D062BC">
              <w:t xml:space="preserve">that </w:t>
            </w:r>
            <w:r w:rsidR="000B091A">
              <w:t>they are replaced with varieties that will work in tandem with the existing ecosystem and thrive in our unique c</w:t>
            </w:r>
            <w:r w:rsidR="00D062BC">
              <w:t>oastal c</w:t>
            </w:r>
            <w:r w:rsidR="000B091A">
              <w:t>limate.</w:t>
            </w:r>
          </w:p>
          <w:p w14:paraId="097E8B9D" w14:textId="404B2DB2" w:rsidR="007A6E3A" w:rsidRDefault="007A6E3A" w:rsidP="00DF027C">
            <w:pPr>
              <w:pStyle w:val="Content"/>
            </w:pPr>
          </w:p>
        </w:tc>
      </w:tr>
      <w:tr w:rsidR="00DF027C" w14:paraId="63D21CA1" w14:textId="77777777" w:rsidTr="00DF027C">
        <w:trPr>
          <w:trHeight w:val="1899"/>
        </w:trPr>
        <w:tc>
          <w:tcPr>
            <w:tcW w:w="9999" w:type="dxa"/>
            <w:shd w:val="clear" w:color="auto" w:fill="F2F2F2" w:themeFill="background1" w:themeFillShade="F2"/>
            <w:vAlign w:val="center"/>
          </w:tcPr>
          <w:p w14:paraId="6C8C7785" w14:textId="77777777" w:rsidR="00DF027C" w:rsidRPr="00DF027C" w:rsidRDefault="00DF027C" w:rsidP="00DF027C">
            <w:pPr>
              <w:pStyle w:val="EmphasisText"/>
              <w:jc w:val="center"/>
            </w:pPr>
            <w:r>
              <w:rPr>
                <w:noProof/>
              </w:rPr>
              <mc:AlternateContent>
                <mc:Choice Requires="wps">
                  <w:drawing>
                    <wp:inline distT="0" distB="0" distL="0" distR="0" wp14:anchorId="7E93E9AB" wp14:editId="23878A85">
                      <wp:extent cx="5422005" cy="695459"/>
                      <wp:effectExtent l="0" t="0" r="0" b="0"/>
                      <wp:docPr id="7" name="Text Box 7"/>
                      <wp:cNvGraphicFramePr/>
                      <a:graphic xmlns:a="http://schemas.openxmlformats.org/drawingml/2006/main">
                        <a:graphicData uri="http://schemas.microsoft.com/office/word/2010/wordprocessingShape">
                          <wps:wsp>
                            <wps:cNvSpPr txBox="1"/>
                            <wps:spPr>
                              <a:xfrm>
                                <a:off x="0" y="0"/>
                                <a:ext cx="5422005" cy="695459"/>
                              </a:xfrm>
                              <a:prstGeom prst="rect">
                                <a:avLst/>
                              </a:prstGeom>
                              <a:noFill/>
                              <a:ln w="6350">
                                <a:noFill/>
                              </a:ln>
                            </wps:spPr>
                            <wps:txbx>
                              <w:txbxContent>
                                <w:p w14:paraId="3B70BFC9" w14:textId="77777777" w:rsidR="008D0497" w:rsidRDefault="008D0497" w:rsidP="00DF027C">
                                  <w:pPr>
                                    <w:jc w:val="center"/>
                                    <w:rPr>
                                      <w:i/>
                                      <w:sz w:val="36"/>
                                    </w:rPr>
                                  </w:pPr>
                                  <w:r>
                                    <w:rPr>
                                      <w:i/>
                                      <w:sz w:val="36"/>
                                    </w:rPr>
                                    <w:t>“Trees are poems the earth writes upon the sky.”</w:t>
                                  </w:r>
                                </w:p>
                                <w:p w14:paraId="773D7202" w14:textId="7ACCD5C1" w:rsidR="00DF027C" w:rsidRDefault="008D0497" w:rsidP="00DF027C">
                                  <w:pPr>
                                    <w:jc w:val="center"/>
                                  </w:pPr>
                                  <w:r>
                                    <w:rPr>
                                      <w:i/>
                                      <w:sz w:val="36"/>
                                    </w:rPr>
                                    <w:t xml:space="preserve"> - Kahlil Gibran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93E9AB" id="Text Box 7" o:spid="_x0000_s1027" type="#_x0000_t202" style="width:426.9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" filled="f" stroked="f" strokeweight=".5pt">
                      <v:textbox>
                        <w:txbxContent>
                          <w:p w14:paraId="3B70BFC9" w14:textId="77777777" w:rsidR="008D0497" w:rsidRDefault="008D0497" w:rsidP="00DF027C">
                            <w:pPr>
                              <w:jc w:val="center"/>
                              <w:rPr>
                                <w:i/>
                                <w:sz w:val="36"/>
                              </w:rPr>
                            </w:pPr>
                            <w:r>
                              <w:rPr>
                                <w:i/>
                                <w:sz w:val="36"/>
                              </w:rPr>
                              <w:t>“Trees are poems the earth writes upon the sky.”</w:t>
                            </w:r>
                          </w:p>
                          <w:p w14:paraId="773D7202" w14:textId="7ACCD5C1" w:rsidR="00DF027C" w:rsidRDefault="008D0497" w:rsidP="00DF027C">
                            <w:pPr>
                              <w:jc w:val="center"/>
                            </w:pPr>
                            <w:r>
                              <w:rPr>
                                <w:i/>
                                <w:sz w:val="36"/>
                              </w:rPr>
                              <w:t xml:space="preserve"> - Kahlil Gibran</w:t>
                            </w:r>
                          </w:p>
                        </w:txbxContent>
                      </v:textbox>
                      <w10:anchorlock/>
                    </v:shape>
                  </w:pict>
                </mc:Fallback>
              </mc:AlternateContent>
            </w:r>
          </w:p>
        </w:tc>
      </w:tr>
      <w:tr w:rsidR="00DF027C" w14:paraId="010A31DA" w14:textId="77777777" w:rsidTr="000B091A">
        <w:trPr>
          <w:trHeight w:val="3582"/>
        </w:trPr>
        <w:tc>
          <w:tcPr>
            <w:tcW w:w="9999" w:type="dxa"/>
          </w:tcPr>
          <w:p w14:paraId="0EA13B50" w14:textId="77777777" w:rsidR="00DF027C" w:rsidRDefault="00DF027C" w:rsidP="00DF027C">
            <w:pPr>
              <w:pStyle w:val="EmphasisText"/>
              <w:rPr>
                <w:i/>
                <w:sz w:val="36"/>
              </w:rPr>
            </w:pPr>
          </w:p>
          <w:p w14:paraId="751FAE6B" w14:textId="606CFF3C" w:rsidR="000B091A" w:rsidRDefault="007A6E3A" w:rsidP="00DF027C">
            <w:pPr>
              <w:pStyle w:val="Content"/>
            </w:pPr>
            <w:r>
              <w:t xml:space="preserve">The </w:t>
            </w:r>
            <w:r>
              <w:rPr>
                <w:i/>
                <w:iCs/>
              </w:rPr>
              <w:t xml:space="preserve">City Park Reforestation Plan </w:t>
            </w:r>
            <w:r>
              <w:t>was created to provide a road map for managing, maintaining, and replanting trees in City Park. This document lays out a vision for the future of City Park, recognizing</w:t>
            </w:r>
            <w:r w:rsidR="000B091A">
              <w:t xml:space="preserve"> our financial, geographic, and environmental constraints. We have selected trees that are native to this region and that require low maintenance, upon both planting and in the long-term. </w:t>
            </w:r>
          </w:p>
          <w:p w14:paraId="7ADCB858" w14:textId="77777777" w:rsidR="00DF027C" w:rsidRDefault="00DF027C" w:rsidP="00DF027C">
            <w:pPr>
              <w:pStyle w:val="Content"/>
              <w:rPr>
                <w:i/>
                <w:sz w:val="36"/>
              </w:rPr>
            </w:pPr>
          </w:p>
          <w:p w14:paraId="51A34E93" w14:textId="242CE983" w:rsidR="000B091A" w:rsidRDefault="000B091A" w:rsidP="00DF027C">
            <w:pPr>
              <w:pStyle w:val="Content"/>
              <w:rPr>
                <w:i/>
                <w:sz w:val="36"/>
              </w:rPr>
            </w:pPr>
            <w:r w:rsidRPr="000B091A">
              <w:t xml:space="preserve">In this document </w:t>
            </w:r>
            <w:r w:rsidR="001939D4" w:rsidRPr="000B091A">
              <w:t>you will</w:t>
            </w:r>
            <w:r w:rsidRPr="000B091A">
              <w:t xml:space="preserve"> </w:t>
            </w:r>
            <w:r w:rsidR="00ED7313" w:rsidRPr="000B091A">
              <w:t>find</w:t>
            </w:r>
            <w:r w:rsidRPr="000B091A">
              <w:t xml:space="preserve"> </w:t>
            </w:r>
            <w:r w:rsidR="004B0D09">
              <w:t>h</w:t>
            </w:r>
            <w:r w:rsidRPr="000B091A">
              <w:t xml:space="preserve">istory of City Park, information about our growing climate and environmental constraints, </w:t>
            </w:r>
            <w:r w:rsidR="00D062BC">
              <w:t xml:space="preserve">a </w:t>
            </w:r>
            <w:r w:rsidR="00471225">
              <w:t xml:space="preserve">roadmap for reforestation, budget and timeframe, and maintenance plan. </w:t>
            </w:r>
            <w:r w:rsidR="00D062BC">
              <w:t>This</w:t>
            </w:r>
            <w:r w:rsidR="00471225">
              <w:t xml:space="preserve"> Plan is intended to be a living </w:t>
            </w:r>
            <w:r w:rsidR="00734AE1">
              <w:t>document and</w:t>
            </w:r>
            <w:r w:rsidR="00471225">
              <w:t xml:space="preserve"> will be updated as needed by the City of Bandon Parks &amp; Recreation Commission</w:t>
            </w:r>
            <w:proofErr w:type="gramStart"/>
            <w:r w:rsidR="00471225">
              <w:t xml:space="preserve">. </w:t>
            </w:r>
            <w:r w:rsidR="00D062BC">
              <w:t xml:space="preserve"> </w:t>
            </w:r>
            <w:proofErr w:type="gramEnd"/>
          </w:p>
        </w:tc>
      </w:tr>
    </w:tbl>
    <w:p w14:paraId="7F272081" w14:textId="38455BE5" w:rsidR="004B0D09" w:rsidRDefault="004B0D09" w:rsidP="00DF027C"/>
    <w:p w14:paraId="57E32BF1" w14:textId="77777777" w:rsidR="004B0D09" w:rsidRDefault="004B0D09">
      <w:pPr>
        <w:spacing w:after="200"/>
      </w:pPr>
      <w:r>
        <w:br w:type="page"/>
      </w:r>
    </w:p>
    <w:p w14:paraId="776351C8" w14:textId="1741F183" w:rsidR="0087605E" w:rsidRDefault="004B0D09" w:rsidP="000E2446">
      <w:pPr>
        <w:pStyle w:val="Heading1"/>
      </w:pPr>
      <w:r>
        <w:lastRenderedPageBreak/>
        <w:t>Historical Background</w:t>
      </w:r>
    </w:p>
    <w:p w14:paraId="57DAF313" w14:textId="438DDE2A" w:rsidR="004B0D09" w:rsidRDefault="004B0D09" w:rsidP="004B0D09">
      <w:pPr>
        <w:pStyle w:val="Content"/>
      </w:pPr>
    </w:p>
    <w:p w14:paraId="18D40E48" w14:textId="14242850" w:rsidR="004B0D09" w:rsidRDefault="004B0D09" w:rsidP="004B0D09">
      <w:pPr>
        <w:pStyle w:val="Content"/>
      </w:pPr>
      <w:r>
        <w:t>The City of Bandon was incorporated in 1891.</w:t>
      </w:r>
      <w:r w:rsidR="00DA3EB2">
        <w:t xml:space="preserve"> Shortly thereafter, the City made a </w:t>
      </w:r>
      <w:r>
        <w:t>commitment to park system development</w:t>
      </w:r>
      <w:r w:rsidR="00471225">
        <w:t>, by passing</w:t>
      </w:r>
      <w:r>
        <w:t xml:space="preserve"> Ordinance Number 203 </w:t>
      </w:r>
      <w:r w:rsidR="00471225">
        <w:t>in 1912 requesting</w:t>
      </w:r>
      <w:r>
        <w:t xml:space="preserve"> voter approval for authorization to purchase 15 acres of land for the sum of $6,000. The citizens of Bandon approved the acquisition to create a public park. Since the original creation of City Park, </w:t>
      </w:r>
      <w:r w:rsidR="00471225">
        <w:t>we</w:t>
      </w:r>
      <w:r>
        <w:t xml:space="preserve"> ha</w:t>
      </w:r>
      <w:r w:rsidR="00471225">
        <w:t>ve</w:t>
      </w:r>
      <w:r>
        <w:t xml:space="preserve"> </w:t>
      </w:r>
      <w:r w:rsidR="00471225">
        <w:t>continuously strived to</w:t>
      </w:r>
      <w:r>
        <w:t xml:space="preserve"> enhance and improve </w:t>
      </w:r>
      <w:r w:rsidR="00471225">
        <w:t>park</w:t>
      </w:r>
      <w:r>
        <w:t xml:space="preserve"> amenities to reflect the community's needs. </w:t>
      </w:r>
    </w:p>
    <w:p w14:paraId="5743A3AD" w14:textId="58EB1643" w:rsidR="00DA3EB2" w:rsidRDefault="00DA3EB2" w:rsidP="004B0D09">
      <w:pPr>
        <w:pStyle w:val="Content"/>
      </w:pPr>
    </w:p>
    <w:p w14:paraId="4DC1F031" w14:textId="338BD9AA" w:rsidR="00DA3EB2" w:rsidRDefault="00DA3EB2" w:rsidP="004B0D09">
      <w:pPr>
        <w:pStyle w:val="Content"/>
      </w:pPr>
      <w:r>
        <w:t>In recent years, City Park has weathered storms that have significantly affected the number of healthy trees</w:t>
      </w:r>
      <w:r w:rsidR="00530A1F">
        <w:t xml:space="preserve"> in the park</w:t>
      </w:r>
      <w:r>
        <w:t xml:space="preserve">. Some </w:t>
      </w:r>
      <w:r w:rsidR="00530A1F">
        <w:t>trees have been</w:t>
      </w:r>
      <w:r>
        <w:t xml:space="preserve"> lost to di</w:t>
      </w:r>
      <w:r w:rsidR="00530A1F">
        <w:t xml:space="preserve">sease and wind damage, while others have simply reached the end of their normal lifespans. The City’s Public Works Department estimates that nearly 25% of the trees have been lost in the last five years alone. </w:t>
      </w:r>
    </w:p>
    <w:p w14:paraId="5D5DB9B2" w14:textId="18425ECF" w:rsidR="00530A1F" w:rsidRDefault="00530A1F" w:rsidP="004B0D09">
      <w:pPr>
        <w:pStyle w:val="Content"/>
      </w:pPr>
    </w:p>
    <w:p w14:paraId="5E48CD00" w14:textId="4B0DAEA1" w:rsidR="00530A1F" w:rsidRDefault="00530A1F" w:rsidP="004B0D09">
      <w:pPr>
        <w:pStyle w:val="Content"/>
      </w:pPr>
      <w:r>
        <w:t xml:space="preserve">Recognizing the visible impact </w:t>
      </w:r>
      <w:r w:rsidR="0088491C">
        <w:t xml:space="preserve">that </w:t>
      </w:r>
      <w:r>
        <w:t xml:space="preserve">the loss of trees has on both the aesthetic and functional nature of the space, the Parks &amp; Recreation Commission pursued development of a </w:t>
      </w:r>
      <w:r>
        <w:rPr>
          <w:i/>
          <w:iCs/>
        </w:rPr>
        <w:t xml:space="preserve">Reforestation Plan </w:t>
      </w:r>
      <w:r>
        <w:t>to ensure that when trees come down, there’s a plan in place to replant, rebuild, and regrow our tree canopy. In place</w:t>
      </w:r>
      <w:r w:rsidR="005814A4">
        <w:t xml:space="preserve"> of what was mostly shore pines, the Commission has opted to</w:t>
      </w:r>
      <w:r w:rsidR="00245B92">
        <w:t xml:space="preserve"> envision a future park that has a variety of native and non-invasive species of trees, shrubs, and plants that will create a vibrant, healthy ecosystem and bring back diversity.</w:t>
      </w:r>
    </w:p>
    <w:p w14:paraId="656E613C" w14:textId="56952951" w:rsidR="007E1585" w:rsidRDefault="007E1585" w:rsidP="0088491C"/>
    <w:p w14:paraId="335EF632" w14:textId="78DA1A9A" w:rsidR="007E1585" w:rsidRDefault="007E1585" w:rsidP="000E2446">
      <w:pPr>
        <w:pStyle w:val="Heading1"/>
      </w:pPr>
      <w:r>
        <w:t>Site Analysis</w:t>
      </w:r>
    </w:p>
    <w:p w14:paraId="2A979876" w14:textId="14C0BCF6" w:rsidR="007E1585" w:rsidRDefault="007E1585" w:rsidP="004B0D09">
      <w:pPr>
        <w:pStyle w:val="Content"/>
        <w:rPr>
          <w:b/>
          <w:bCs/>
        </w:rPr>
      </w:pPr>
    </w:p>
    <w:p w14:paraId="411DF7E4" w14:textId="136A4B8A" w:rsidR="007E1585" w:rsidRPr="007E1585" w:rsidRDefault="007E1585" w:rsidP="004B0D09">
      <w:pPr>
        <w:pStyle w:val="Content"/>
      </w:pPr>
      <w:r>
        <w:t>[Needs to be completed by a professional]</w:t>
      </w:r>
    </w:p>
    <w:p w14:paraId="02F80AAD" w14:textId="14D6B130" w:rsidR="00245B92" w:rsidRDefault="00245B92" w:rsidP="004B0D09">
      <w:pPr>
        <w:pStyle w:val="Content"/>
      </w:pPr>
    </w:p>
    <w:p w14:paraId="0B58294D" w14:textId="458F0EDC" w:rsidR="0088491C" w:rsidRDefault="0088491C" w:rsidP="000E2446">
      <w:pPr>
        <w:pStyle w:val="Heading1"/>
      </w:pPr>
      <w:r>
        <w:t>Tree Inventory</w:t>
      </w:r>
    </w:p>
    <w:p w14:paraId="1C39F853" w14:textId="25B8F367" w:rsidR="00A07120" w:rsidRPr="00A07120" w:rsidRDefault="00A07120" w:rsidP="0088491C">
      <w:pPr>
        <w:rPr>
          <w:b w:val="0"/>
          <w:bCs/>
        </w:rPr>
      </w:pPr>
      <w:r>
        <w:rPr>
          <w:b w:val="0"/>
          <w:bCs/>
        </w:rPr>
        <w:t>[To be completed using the online Oregon Forestry Program tool]</w:t>
      </w:r>
    </w:p>
    <w:p w14:paraId="466E699E" w14:textId="77777777" w:rsidR="0088491C" w:rsidRDefault="0088491C" w:rsidP="004B0D09">
      <w:pPr>
        <w:pStyle w:val="Content"/>
      </w:pPr>
    </w:p>
    <w:p w14:paraId="6E6886C5" w14:textId="6F15A7CD" w:rsidR="00245B92" w:rsidRDefault="00A9192C" w:rsidP="000E2446">
      <w:pPr>
        <w:pStyle w:val="Heading1"/>
      </w:pPr>
      <w:r>
        <w:rPr>
          <w:noProof/>
        </w:rPr>
        <w:lastRenderedPageBreak/>
        <mc:AlternateContent>
          <mc:Choice Requires="wpg">
            <w:drawing>
              <wp:anchor distT="0" distB="0" distL="114300" distR="114300" simplePos="0" relativeHeight="251678720" behindDoc="0" locked="0" layoutInCell="1" allowOverlap="1" wp14:anchorId="2CD34E06" wp14:editId="6F1CA3C7">
                <wp:simplePos x="0" y="0"/>
                <wp:positionH relativeFrom="margin">
                  <wp:align>left</wp:align>
                </wp:positionH>
                <wp:positionV relativeFrom="paragraph">
                  <wp:posOffset>569595</wp:posOffset>
                </wp:positionV>
                <wp:extent cx="6181725" cy="5101590"/>
                <wp:effectExtent l="19050" t="19050" r="28575" b="22860"/>
                <wp:wrapTopAndBottom/>
                <wp:docPr id="11" name="Group 11"/>
                <wp:cNvGraphicFramePr/>
                <a:graphic xmlns:a="http://schemas.openxmlformats.org/drawingml/2006/main">
                  <a:graphicData uri="http://schemas.microsoft.com/office/word/2010/wordprocessingGroup">
                    <wpg:wgp>
                      <wpg:cNvGrpSpPr/>
                      <wpg:grpSpPr>
                        <a:xfrm>
                          <a:off x="0" y="0"/>
                          <a:ext cx="6181725" cy="5102070"/>
                          <a:chOff x="0" y="0"/>
                          <a:chExt cx="5486400" cy="4528185"/>
                        </a:xfrm>
                      </wpg:grpSpPr>
                      <pic:pic xmlns:pic="http://schemas.openxmlformats.org/drawingml/2006/picture">
                        <pic:nvPicPr>
                          <pic:cNvPr id="4" name="Picture 4" descr="Diagram&#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5299" t="14598" r="10253" b="6406"/>
                          <a:stretch/>
                        </pic:blipFill>
                        <pic:spPr bwMode="auto">
                          <a:xfrm rot="5400000">
                            <a:off x="479107" y="-479107"/>
                            <a:ext cx="4528185" cy="5486400"/>
                          </a:xfrm>
                          <a:prstGeom prst="rect">
                            <a:avLst/>
                          </a:prstGeom>
                          <a:ln>
                            <a:solidFill>
                              <a:schemeClr val="accent2"/>
                            </a:solidFill>
                          </a:ln>
                          <a:extLst>
                            <a:ext uri="{53640926-AAD7-44D8-BBD7-CCE9431645EC}">
                              <a14:shadowObscured xmlns:a14="http://schemas.microsoft.com/office/drawing/2010/main"/>
                            </a:ext>
                          </a:extLst>
                        </pic:spPr>
                      </pic:pic>
                      <pic:pic xmlns:pic="http://schemas.openxmlformats.org/drawingml/2006/picture">
                        <pic:nvPicPr>
                          <pic:cNvPr id="17" name="Graphic 17" descr="Badge with solid fil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517774" y="1854836"/>
                            <a:ext cx="914400" cy="914400"/>
                          </a:xfrm>
                          <a:prstGeom prst="rect">
                            <a:avLst/>
                          </a:prstGeom>
                        </pic:spPr>
                      </pic:pic>
                      <pic:pic xmlns:pic="http://schemas.openxmlformats.org/drawingml/2006/picture">
                        <pic:nvPicPr>
                          <pic:cNvPr id="19" name="Graphic 19" descr="Badge 1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174749" y="2350136"/>
                            <a:ext cx="914400" cy="914400"/>
                          </a:xfrm>
                          <a:prstGeom prst="rect">
                            <a:avLst/>
                          </a:prstGeom>
                        </pic:spPr>
                      </pic:pic>
                      <pic:pic xmlns:pic="http://schemas.openxmlformats.org/drawingml/2006/picture">
                        <pic:nvPicPr>
                          <pic:cNvPr id="22" name="Graphic 22" descr="Badge 3 with solid fill"/>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3946524" y="2731136"/>
                            <a:ext cx="914400" cy="914400"/>
                          </a:xfrm>
                          <a:prstGeom prst="rect">
                            <a:avLst/>
                          </a:prstGeom>
                        </pic:spPr>
                      </pic:pic>
                      <pic:pic xmlns:pic="http://schemas.openxmlformats.org/drawingml/2006/picture">
                        <pic:nvPicPr>
                          <pic:cNvPr id="21" name="Graphic 21" descr="Badge 4 with solid fill"/>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3594099" y="702311"/>
                            <a:ext cx="914400" cy="914400"/>
                          </a:xfrm>
                          <a:prstGeom prst="rect">
                            <a:avLst/>
                          </a:prstGeom>
                        </pic:spPr>
                      </pic:pic>
                      <pic:pic xmlns:pic="http://schemas.openxmlformats.org/drawingml/2006/picture">
                        <pic:nvPicPr>
                          <pic:cNvPr id="20" name="Graphic 20" descr="Badge 5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1089024" y="749936"/>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9B0A3A" id="Group 11" o:spid="_x0000_s1026" style="position:absolute;margin-left:0;margin-top:44.85pt;width:486.75pt;height:401.7pt;z-index:251678720;mso-position-horizontal:left;mso-position-horizontal-relative:margin;mso-width-relative:margin;mso-height-relative:margin" coordsize="54864,452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iagram&#10;&#10;Description automatically generated" style="position:absolute;left:4791;top:-4791;width:45281;height:548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" stroked="t" strokecolor="#3592cf [3205]">
                  <v:imagedata r:id="rId22" o:title="Diagram&#10;&#10;Description automatically generated" croptop="9567f" cropbottom="4198f" cropleft="3473f" cropright="6719f"/>
                  <v:path arrowok="t"/>
                </v:shape>
                <v:shape id="Graphic 17" o:spid="_x0000_s1028" type="#_x0000_t75" alt="Badge with solid fill" style="position:absolute;left:25177;top:185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">
                  <v:imagedata r:id="rId23" o:title="Badge with solid fill"/>
                </v:shape>
                <v:shape id="Graphic 19" o:spid="_x0000_s1029" type="#_x0000_t75" alt="Badge 1 with solid fill" style="position:absolute;left:11747;top:2350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">
                  <v:imagedata r:id="rId24" o:title="Badge 1 with solid fill"/>
                </v:shape>
                <v:shape id="Graphic 22" o:spid="_x0000_s1030" type="#_x0000_t75" alt="Badge 3 with solid fill" style="position:absolute;left:39465;top:273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">
                  <v:imagedata r:id="rId25" o:title="Badge 3 with solid fill"/>
                </v:shape>
                <v:shape id="Graphic 21" o:spid="_x0000_s1031" type="#_x0000_t75" alt="Badge 4 with solid fill" style="position:absolute;left:35940;top:702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">
                  <v:imagedata r:id="rId26" o:title="Badge 4 with solid fill"/>
                </v:shape>
                <v:shape id="Graphic 20" o:spid="_x0000_s1032" type="#_x0000_t75" alt="Badge 5 with solid fill" style="position:absolute;left:10890;top:749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">
                  <v:imagedata r:id="rId27" o:title="Badge 5 with solid fill"/>
                </v:shape>
                <w10:wrap type="topAndBottom" anchorx="margin"/>
              </v:group>
            </w:pict>
          </mc:Fallback>
        </mc:AlternateContent>
      </w:r>
      <w:r w:rsidR="00471225">
        <w:rPr>
          <w:noProof/>
        </w:rPr>
        <mc:AlternateContent>
          <mc:Choice Requires="wps">
            <w:drawing>
              <wp:anchor distT="0" distB="0" distL="114300" distR="114300" simplePos="0" relativeHeight="251680768" behindDoc="0" locked="0" layoutInCell="1" allowOverlap="1" wp14:anchorId="3881587F" wp14:editId="7DF1CD7E">
                <wp:simplePos x="0" y="0"/>
                <wp:positionH relativeFrom="column">
                  <wp:posOffset>68580</wp:posOffset>
                </wp:positionH>
                <wp:positionV relativeFrom="paragraph">
                  <wp:posOffset>5109845</wp:posOffset>
                </wp:positionV>
                <wp:extent cx="548640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CA4DD70" w14:textId="489D2D1B" w:rsidR="00471225" w:rsidRPr="00313758" w:rsidRDefault="00471225" w:rsidP="00471225">
                            <w:pPr>
                              <w:pStyle w:val="Caption"/>
                              <w:rPr>
                                <w:noProof/>
                                <w:color w:val="061F57" w:themeColor="text2" w:themeShade="BF"/>
                                <w:kern w:val="28"/>
                                <w:sz w:val="52"/>
                              </w:rPr>
                            </w:pPr>
                            <w:r>
                              <w:t xml:space="preserve">Figure </w:t>
                            </w:r>
                            <w:r w:rsidR="008B40C3">
                              <w:fldChar w:fldCharType="begin"/>
                            </w:r>
                            <w:r w:rsidR="008B40C3">
                              <w:instrText xml:space="preserve"> SEQ Figure \* ARABIC </w:instrText>
                            </w:r>
                            <w:r w:rsidR="008B40C3">
                              <w:fldChar w:fldCharType="separate"/>
                            </w:r>
                            <w:r>
                              <w:rPr>
                                <w:noProof/>
                              </w:rPr>
                              <w:t>1</w:t>
                            </w:r>
                            <w:r w:rsidR="008B40C3">
                              <w:rPr>
                                <w:noProof/>
                              </w:rPr>
                              <w:fldChar w:fldCharType="end"/>
                            </w:r>
                            <w:r>
                              <w:t xml:space="preserve"> Priority Area map for replanting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81587F" id="Text Box 10" o:spid="_x0000_s1028" type="#_x0000_t202" style="position:absolute;margin-left:5.4pt;margin-top:402.35pt;width:6in;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" stroked="f">
                <v:textbox style="mso-fit-shape-to-text:t" inset="0,0,0,0">
                  <w:txbxContent>
                    <w:p w14:paraId="6CA4DD70" w14:textId="489D2D1B" w:rsidR="00471225" w:rsidRPr="00313758" w:rsidRDefault="00471225" w:rsidP="00471225">
                      <w:pPr>
                        <w:pStyle w:val="Caption"/>
                        <w:rPr>
                          <w:noProof/>
                          <w:color w:val="061F57" w:themeColor="text2" w:themeShade="BF"/>
                          <w:kern w:val="28"/>
                          <w:sz w:val="52"/>
                        </w:rPr>
                      </w:pPr>
                      <w:r>
                        <w:t xml:space="preserve">Figure </w:t>
                      </w:r>
                      <w:r w:rsidR="00A9192C">
                        <w:fldChar w:fldCharType="begin"/>
                      </w:r>
                      <w:r w:rsidR="00A9192C">
                        <w:instrText xml:space="preserve"> SEQ Figure \* ARABIC </w:instrText>
                      </w:r>
                      <w:r w:rsidR="00A9192C">
                        <w:fldChar w:fldCharType="separate"/>
                      </w:r>
                      <w:r>
                        <w:rPr>
                          <w:noProof/>
                        </w:rPr>
                        <w:t>1</w:t>
                      </w:r>
                      <w:r w:rsidR="00A9192C">
                        <w:rPr>
                          <w:noProof/>
                        </w:rPr>
                        <w:fldChar w:fldCharType="end"/>
                      </w:r>
                      <w:r>
                        <w:t xml:space="preserve"> Priority Area map for replanting</w:t>
                      </w:r>
                    </w:p>
                  </w:txbxContent>
                </v:textbox>
                <w10:wrap type="topAndBottom"/>
              </v:shape>
            </w:pict>
          </mc:Fallback>
        </mc:AlternateContent>
      </w:r>
      <w:r w:rsidR="00245B92">
        <w:t>Replanting Plan</w:t>
      </w:r>
    </w:p>
    <w:p w14:paraId="7B994C0B" w14:textId="737CCF4C" w:rsidR="007E0430" w:rsidRDefault="007E0430" w:rsidP="004B0D09">
      <w:pPr>
        <w:pStyle w:val="Content"/>
      </w:pPr>
    </w:p>
    <w:p w14:paraId="64F96565" w14:textId="20DCD74F" w:rsidR="00245B92" w:rsidRDefault="00245B92" w:rsidP="004B0D09">
      <w:pPr>
        <w:pStyle w:val="Content"/>
      </w:pPr>
      <w:r>
        <w:t xml:space="preserve">Commissioners, in partnership with local native plant specialist Darcy Grahek, identified and received over 500 trees from the Bureau of Land Management. Over a period of </w:t>
      </w:r>
      <w:r w:rsidR="00471225">
        <w:t>five</w:t>
      </w:r>
      <w:r>
        <w:t xml:space="preserve"> years, the City intends to plant </w:t>
      </w:r>
      <w:r w:rsidR="00A07120">
        <w:t xml:space="preserve">some of </w:t>
      </w:r>
      <w:r>
        <w:t>these trees in the park in groupings with other shrubs to create pockets of plantings that provide shade, wind protection, and visual app</w:t>
      </w:r>
      <w:r w:rsidR="00B05C2F">
        <w:t>eal</w:t>
      </w:r>
      <w:r>
        <w:t xml:space="preserve">, but that will not get in the way of other activities already happening in City Park, such as disc golf, softball, and walking. </w:t>
      </w:r>
    </w:p>
    <w:p w14:paraId="2FB4BD53" w14:textId="0263253D" w:rsidR="00245B92" w:rsidRDefault="00245B92" w:rsidP="004B0D09">
      <w:pPr>
        <w:pStyle w:val="Content"/>
      </w:pPr>
    </w:p>
    <w:p w14:paraId="19C401CE" w14:textId="3CDF4AB5" w:rsidR="00245B92" w:rsidRDefault="00245B92" w:rsidP="004B0D09">
      <w:pPr>
        <w:pStyle w:val="Content"/>
      </w:pPr>
      <w:r>
        <w:t xml:space="preserve">A map of the City Park is provided </w:t>
      </w:r>
      <w:r w:rsidR="00B05C2F">
        <w:t>above</w:t>
      </w:r>
      <w:r>
        <w:t xml:space="preserve">. The areas circled in </w:t>
      </w:r>
      <w:r w:rsidR="002F34B4">
        <w:t>blue</w:t>
      </w:r>
      <w:r>
        <w:t xml:space="preserve"> are priority areas for replanting in the five-year horizon for this plan. We know that plantings in the fall tend to be more successful than those in the spring because the seedlings and saplings need </w:t>
      </w:r>
      <w:r>
        <w:lastRenderedPageBreak/>
        <w:t>water to thrive, and without irrigation we rely on our wet winter months to naturally n</w:t>
      </w:r>
      <w:r w:rsidR="00B05C2F">
        <w:t>u</w:t>
      </w:r>
      <w:r w:rsidR="00220C58">
        <w:t>r</w:t>
      </w:r>
      <w:r>
        <w:t xml:space="preserve">ture our trees. </w:t>
      </w:r>
    </w:p>
    <w:p w14:paraId="2C8C986C" w14:textId="59E575A1" w:rsidR="00245B92" w:rsidRDefault="00245B92" w:rsidP="004B0D09">
      <w:pPr>
        <w:pStyle w:val="Content"/>
      </w:pPr>
    </w:p>
    <w:p w14:paraId="70EC7A53" w14:textId="2C4CF20C" w:rsidR="00245B92" w:rsidRDefault="00245B92" w:rsidP="004B0D09">
      <w:pPr>
        <w:pStyle w:val="Content"/>
      </w:pPr>
      <w:r>
        <w:t>The five priority areas are</w:t>
      </w:r>
      <w:r w:rsidR="002F34B4">
        <w:t>: (1)</w:t>
      </w:r>
      <w:r w:rsidR="00A07120" w:rsidRPr="00A07120">
        <w:t xml:space="preserve"> </w:t>
      </w:r>
      <w:r w:rsidR="00A07120">
        <w:t>the area behind the playground and on the berm of the amphitheater,</w:t>
      </w:r>
      <w:r w:rsidR="002F34B4">
        <w:t xml:space="preserve"> (2) </w:t>
      </w:r>
      <w:r w:rsidR="00A07120">
        <w:t xml:space="preserve">the inner </w:t>
      </w:r>
      <w:r w:rsidR="00677D69">
        <w:t>loop</w:t>
      </w:r>
      <w:r w:rsidR="00A07120">
        <w:t xml:space="preserve"> of the park on the outskirts of the ball fields,</w:t>
      </w:r>
      <w:r w:rsidR="002F34B4">
        <w:t xml:space="preserve"> (3)</w:t>
      </w:r>
      <w:r w:rsidR="00A07120" w:rsidRPr="00A07120">
        <w:t xml:space="preserve"> </w:t>
      </w:r>
      <w:r w:rsidR="00A07120">
        <w:t>the wooded area on the south side of west entrance</w:t>
      </w:r>
      <w:r w:rsidR="002F34B4">
        <w:t xml:space="preserve">, (4) </w:t>
      </w:r>
      <w:r w:rsidR="00A07120">
        <w:t>the south side of the east entrance to the park, and</w:t>
      </w:r>
      <w:r w:rsidR="002F34B4">
        <w:t xml:space="preserve"> (5) </w:t>
      </w:r>
      <w:r w:rsidR="00A07120">
        <w:t>the north side of the east entrance to the park.</w:t>
      </w:r>
    </w:p>
    <w:p w14:paraId="64A5D792" w14:textId="494BED2E" w:rsidR="00A07120" w:rsidRDefault="00A07120" w:rsidP="004B0D09">
      <w:pPr>
        <w:pStyle w:val="Content"/>
      </w:pPr>
    </w:p>
    <w:p w14:paraId="7E744B19" w14:textId="6246EB81" w:rsidR="00A07120" w:rsidRDefault="00A07120" w:rsidP="004B0D09">
      <w:pPr>
        <w:pStyle w:val="Content"/>
      </w:pPr>
      <w:r>
        <w:t xml:space="preserve">Each priority area serves a different purpose and will have different </w:t>
      </w:r>
      <w:r w:rsidR="00471225">
        <w:t>actions</w:t>
      </w:r>
      <w:r>
        <w:t xml:space="preserve"> and planting suggestions. </w:t>
      </w:r>
      <w:r w:rsidR="00471225">
        <w:t>While each priority area has different problems to solve, there are general objectives we are working towards throughout the park. These include:</w:t>
      </w:r>
    </w:p>
    <w:p w14:paraId="2F357135" w14:textId="3044DCAA" w:rsidR="009568EA" w:rsidRDefault="009568EA" w:rsidP="004B0D09">
      <w:pPr>
        <w:pStyle w:val="Content"/>
      </w:pPr>
    </w:p>
    <w:p w14:paraId="5B089250" w14:textId="1521FBD7" w:rsidR="009568EA" w:rsidRDefault="009568EA" w:rsidP="009568EA">
      <w:pPr>
        <w:pStyle w:val="Content"/>
        <w:numPr>
          <w:ilvl w:val="0"/>
          <w:numId w:val="12"/>
        </w:numPr>
      </w:pPr>
      <w:r>
        <w:t>Baffle/buffer wind</w:t>
      </w:r>
    </w:p>
    <w:p w14:paraId="53C7187B" w14:textId="4E4202B8" w:rsidR="009568EA" w:rsidRDefault="0057636D" w:rsidP="009568EA">
      <w:pPr>
        <w:pStyle w:val="Content"/>
        <w:numPr>
          <w:ilvl w:val="0"/>
          <w:numId w:val="12"/>
        </w:numPr>
      </w:pPr>
      <w:r>
        <w:t>Improve visual appearance</w:t>
      </w:r>
    </w:p>
    <w:p w14:paraId="556F2290" w14:textId="2AFECF87" w:rsidR="0057636D" w:rsidRDefault="00471225" w:rsidP="009568EA">
      <w:pPr>
        <w:pStyle w:val="Content"/>
        <w:numPr>
          <w:ilvl w:val="0"/>
          <w:numId w:val="12"/>
        </w:numPr>
      </w:pPr>
      <w:r>
        <w:t>Plan for low maintenance, climate adapted</w:t>
      </w:r>
    </w:p>
    <w:p w14:paraId="2B329CF6" w14:textId="7954BFF0" w:rsidR="000E2446" w:rsidRDefault="00471225" w:rsidP="009568EA">
      <w:pPr>
        <w:pStyle w:val="Content"/>
        <w:numPr>
          <w:ilvl w:val="0"/>
          <w:numId w:val="12"/>
        </w:numPr>
      </w:pPr>
      <w:r>
        <w:t>Remove barriers for play</w:t>
      </w:r>
    </w:p>
    <w:p w14:paraId="67FA0EA8" w14:textId="1EECF1A2" w:rsidR="000E2446" w:rsidRDefault="00471225" w:rsidP="009568EA">
      <w:pPr>
        <w:pStyle w:val="Content"/>
        <w:numPr>
          <w:ilvl w:val="0"/>
          <w:numId w:val="12"/>
        </w:numPr>
      </w:pPr>
      <w:r>
        <w:t>Increase diversity</w:t>
      </w:r>
    </w:p>
    <w:p w14:paraId="59CA0F98" w14:textId="02FE8AB4" w:rsidR="00471225" w:rsidRDefault="00471225" w:rsidP="00471225">
      <w:pPr>
        <w:pStyle w:val="Content"/>
      </w:pPr>
    </w:p>
    <w:p w14:paraId="23856904" w14:textId="77777777" w:rsidR="007C41E9" w:rsidRDefault="007C41E9">
      <w:pPr>
        <w:spacing w:after="200"/>
        <w:rPr>
          <w:b w:val="0"/>
        </w:rPr>
      </w:pPr>
      <w:r>
        <w:br w:type="page"/>
      </w:r>
    </w:p>
    <w:p w14:paraId="53A47F32" w14:textId="01D57D7D" w:rsidR="007C41E9" w:rsidRPr="007C41E9" w:rsidRDefault="007C41E9" w:rsidP="00471225">
      <w:pPr>
        <w:pStyle w:val="Content"/>
        <w:rPr>
          <w:b/>
          <w:bCs/>
          <w:sz w:val="36"/>
          <w:szCs w:val="28"/>
        </w:rPr>
      </w:pPr>
      <w:r w:rsidRPr="007C41E9">
        <w:rPr>
          <w:b/>
          <w:bCs/>
          <w:sz w:val="36"/>
          <w:szCs w:val="28"/>
        </w:rPr>
        <w:lastRenderedPageBreak/>
        <w:t>Priority Areas</w:t>
      </w:r>
    </w:p>
    <w:p w14:paraId="7A1BCD5D" w14:textId="38C40945" w:rsidR="00471225" w:rsidRDefault="00471225" w:rsidP="00471225">
      <w:pPr>
        <w:pStyle w:val="Content"/>
      </w:pPr>
      <w:r>
        <w:t>To meet these objectives, we have developed actions for each area, and associated recommended plantings. These are listed below in greater detail.</w:t>
      </w:r>
    </w:p>
    <w:p w14:paraId="1C12FB28" w14:textId="1F39E701" w:rsidR="00A07120" w:rsidRDefault="00A07120" w:rsidP="004B0D09">
      <w:pPr>
        <w:pStyle w:val="Content"/>
      </w:pPr>
    </w:p>
    <w:p w14:paraId="0B5FD10E" w14:textId="050A4C59" w:rsidR="00A07120" w:rsidRPr="007C41E9" w:rsidRDefault="00A07120" w:rsidP="00A07120">
      <w:pPr>
        <w:pStyle w:val="Heading2"/>
        <w:rPr>
          <w:sz w:val="32"/>
          <w:szCs w:val="24"/>
        </w:rPr>
      </w:pPr>
      <w:r w:rsidRPr="007C41E9">
        <w:rPr>
          <w:sz w:val="32"/>
          <w:szCs w:val="24"/>
        </w:rPr>
        <w:t>Priority Area #1</w:t>
      </w:r>
      <w:r w:rsidR="00677D69" w:rsidRPr="007C41E9">
        <w:rPr>
          <w:sz w:val="32"/>
          <w:szCs w:val="24"/>
        </w:rPr>
        <w:t>: Playground and Amphitheater</w:t>
      </w:r>
      <w:r w:rsidR="00D86C7C" w:rsidRPr="007C41E9">
        <w:rPr>
          <w:sz w:val="32"/>
          <w:szCs w:val="24"/>
        </w:rPr>
        <w:t xml:space="preserve"> (Fall 2021)</w:t>
      </w:r>
    </w:p>
    <w:p w14:paraId="6BD3A484" w14:textId="017AF3A2" w:rsidR="00A07120" w:rsidRDefault="009568EA" w:rsidP="00A07120">
      <w:pPr>
        <w:rPr>
          <w:b w:val="0"/>
          <w:bCs/>
          <w:u w:val="single"/>
        </w:rPr>
      </w:pPr>
      <w:r>
        <w:rPr>
          <w:b w:val="0"/>
          <w:bCs/>
          <w:u w:val="single"/>
        </w:rPr>
        <w:t>Actions:</w:t>
      </w:r>
    </w:p>
    <w:p w14:paraId="00266020" w14:textId="6CBA40B7" w:rsidR="00677D69" w:rsidRDefault="00677D69" w:rsidP="00A07120">
      <w:pPr>
        <w:pStyle w:val="ListParagraph"/>
        <w:numPr>
          <w:ilvl w:val="0"/>
          <w:numId w:val="10"/>
        </w:numPr>
        <w:rPr>
          <w:b w:val="0"/>
          <w:bCs/>
        </w:rPr>
      </w:pPr>
      <w:r>
        <w:rPr>
          <w:b w:val="0"/>
          <w:bCs/>
        </w:rPr>
        <w:t>Remove dead and damaged shore pines</w:t>
      </w:r>
    </w:p>
    <w:p w14:paraId="40519A67" w14:textId="46C7A8D5" w:rsidR="00677D69" w:rsidRDefault="00677D69" w:rsidP="00A07120">
      <w:pPr>
        <w:pStyle w:val="ListParagraph"/>
        <w:numPr>
          <w:ilvl w:val="0"/>
          <w:numId w:val="10"/>
        </w:numPr>
        <w:rPr>
          <w:b w:val="0"/>
          <w:bCs/>
        </w:rPr>
      </w:pPr>
      <w:r>
        <w:rPr>
          <w:b w:val="0"/>
          <w:bCs/>
        </w:rPr>
        <w:t xml:space="preserve">Cover stumps </w:t>
      </w:r>
      <w:r w:rsidR="00D8705E">
        <w:rPr>
          <w:b w:val="0"/>
          <w:bCs/>
        </w:rPr>
        <w:t xml:space="preserve">and surround trees </w:t>
      </w:r>
      <w:r>
        <w:rPr>
          <w:b w:val="0"/>
          <w:bCs/>
        </w:rPr>
        <w:t>with native berries to encourage natural, low-maintenance decay</w:t>
      </w:r>
    </w:p>
    <w:p w14:paraId="6799404B" w14:textId="7674F6A0" w:rsidR="00A07120" w:rsidRDefault="00A07120" w:rsidP="00A07120">
      <w:pPr>
        <w:pStyle w:val="ListParagraph"/>
        <w:numPr>
          <w:ilvl w:val="0"/>
          <w:numId w:val="10"/>
        </w:numPr>
        <w:rPr>
          <w:b w:val="0"/>
          <w:bCs/>
        </w:rPr>
      </w:pPr>
      <w:r>
        <w:rPr>
          <w:b w:val="0"/>
          <w:bCs/>
        </w:rPr>
        <w:t xml:space="preserve">Create a wind break </w:t>
      </w:r>
      <w:r w:rsidRPr="00A07120">
        <w:rPr>
          <w:b w:val="0"/>
          <w:bCs/>
        </w:rPr>
        <w:t>at the basketball/pickleball courts</w:t>
      </w:r>
    </w:p>
    <w:p w14:paraId="4D302F9F" w14:textId="25BA8071" w:rsidR="00A07120" w:rsidRDefault="00A07120" w:rsidP="00677D69">
      <w:pPr>
        <w:pStyle w:val="ListParagraph"/>
        <w:numPr>
          <w:ilvl w:val="0"/>
          <w:numId w:val="10"/>
        </w:numPr>
        <w:rPr>
          <w:b w:val="0"/>
          <w:bCs/>
        </w:rPr>
      </w:pPr>
      <w:r>
        <w:rPr>
          <w:b w:val="0"/>
          <w:bCs/>
        </w:rPr>
        <w:t>Create a wind break and visual improvement surrounding amphitheater</w:t>
      </w:r>
    </w:p>
    <w:p w14:paraId="7EDE266B" w14:textId="766EA3AB" w:rsidR="00677D69" w:rsidRDefault="00677D69" w:rsidP="00677D69">
      <w:pPr>
        <w:pStyle w:val="ListParagraph"/>
        <w:numPr>
          <w:ilvl w:val="0"/>
          <w:numId w:val="10"/>
        </w:numPr>
        <w:rPr>
          <w:b w:val="0"/>
          <w:bCs/>
        </w:rPr>
      </w:pPr>
      <w:r>
        <w:rPr>
          <w:b w:val="0"/>
          <w:bCs/>
        </w:rPr>
        <w:t>Plant trees that can withstand wind, and mostly dry land</w:t>
      </w:r>
    </w:p>
    <w:p w14:paraId="0D89CE43" w14:textId="37D70E2B" w:rsidR="00D86C7C" w:rsidRDefault="00D86C7C" w:rsidP="00D86C7C">
      <w:pPr>
        <w:pStyle w:val="ListParagraph"/>
        <w:rPr>
          <w:b w:val="0"/>
          <w:bCs/>
        </w:rPr>
      </w:pPr>
    </w:p>
    <w:p w14:paraId="50475AA4" w14:textId="1703FB0E" w:rsidR="00D86C7C" w:rsidRDefault="00D86C7C" w:rsidP="00D86C7C">
      <w:pPr>
        <w:pStyle w:val="ListParagraph"/>
        <w:ind w:left="0"/>
        <w:rPr>
          <w:b w:val="0"/>
          <w:bCs/>
          <w:u w:val="single"/>
        </w:rPr>
      </w:pPr>
      <w:r w:rsidRPr="00D86C7C">
        <w:rPr>
          <w:b w:val="0"/>
          <w:bCs/>
          <w:u w:val="single"/>
        </w:rPr>
        <w:t>Plantings</w:t>
      </w:r>
      <w:r>
        <w:rPr>
          <w:b w:val="0"/>
          <w:bCs/>
          <w:u w:val="single"/>
        </w:rPr>
        <w:t>:</w:t>
      </w:r>
    </w:p>
    <w:p w14:paraId="0EC2F69F" w14:textId="632E3C64" w:rsidR="00D86C7C" w:rsidRPr="00D86C7C" w:rsidRDefault="00D86C7C" w:rsidP="00D86C7C">
      <w:pPr>
        <w:pStyle w:val="ListParagraph"/>
        <w:numPr>
          <w:ilvl w:val="0"/>
          <w:numId w:val="11"/>
        </w:numPr>
        <w:rPr>
          <w:b w:val="0"/>
          <w:bCs/>
          <w:u w:val="single"/>
        </w:rPr>
      </w:pPr>
      <w:r>
        <w:rPr>
          <w:b w:val="0"/>
          <w:bCs/>
        </w:rPr>
        <w:t>Spruce trees along northern perimeter of basketball/pickleball court</w:t>
      </w:r>
    </w:p>
    <w:p w14:paraId="613845FE" w14:textId="28487DF0" w:rsidR="00D86C7C" w:rsidRPr="00D86C7C" w:rsidRDefault="00D86C7C" w:rsidP="00D86C7C">
      <w:pPr>
        <w:pStyle w:val="ListParagraph"/>
        <w:numPr>
          <w:ilvl w:val="0"/>
          <w:numId w:val="11"/>
        </w:numPr>
        <w:rPr>
          <w:b w:val="0"/>
          <w:bCs/>
          <w:u w:val="single"/>
        </w:rPr>
      </w:pPr>
      <w:r>
        <w:rPr>
          <w:b w:val="0"/>
          <w:bCs/>
        </w:rPr>
        <w:t>Spruce and pine around perimeter of amphitheater</w:t>
      </w:r>
    </w:p>
    <w:p w14:paraId="00142FFE" w14:textId="3A91C7FB" w:rsidR="00D86C7C" w:rsidRPr="00D86C7C" w:rsidRDefault="00D86C7C" w:rsidP="00D86C7C">
      <w:pPr>
        <w:pStyle w:val="ListParagraph"/>
        <w:numPr>
          <w:ilvl w:val="0"/>
          <w:numId w:val="11"/>
        </w:numPr>
        <w:rPr>
          <w:b w:val="0"/>
          <w:bCs/>
          <w:u w:val="single"/>
        </w:rPr>
      </w:pPr>
      <w:r>
        <w:rPr>
          <w:b w:val="0"/>
          <w:bCs/>
        </w:rPr>
        <w:t>Red Cedars in swales</w:t>
      </w:r>
    </w:p>
    <w:p w14:paraId="05B1C95F" w14:textId="270A1949" w:rsidR="00D86C7C" w:rsidRPr="00D86C7C" w:rsidRDefault="00D86C7C" w:rsidP="00D86C7C">
      <w:pPr>
        <w:pStyle w:val="ListParagraph"/>
        <w:numPr>
          <w:ilvl w:val="0"/>
          <w:numId w:val="11"/>
        </w:numPr>
        <w:rPr>
          <w:b w:val="0"/>
          <w:bCs/>
          <w:u w:val="single"/>
        </w:rPr>
      </w:pPr>
      <w:r>
        <w:rPr>
          <w:b w:val="0"/>
          <w:bCs/>
        </w:rPr>
        <w:t>Flowering shrubs such as ceanothus, red flowering currant, and berries</w:t>
      </w:r>
    </w:p>
    <w:p w14:paraId="4978D9E3" w14:textId="4E20A044" w:rsidR="00D86C7C" w:rsidRPr="00D86C7C" w:rsidRDefault="00D86C7C" w:rsidP="00D86C7C">
      <w:pPr>
        <w:pStyle w:val="ListParagraph"/>
        <w:numPr>
          <w:ilvl w:val="0"/>
          <w:numId w:val="11"/>
        </w:numPr>
        <w:rPr>
          <w:b w:val="0"/>
          <w:bCs/>
          <w:u w:val="single"/>
        </w:rPr>
      </w:pPr>
      <w:r>
        <w:rPr>
          <w:b w:val="0"/>
          <w:bCs/>
        </w:rPr>
        <w:t>Sala, twin berry, and huckleberry to cover stumps and surround trees</w:t>
      </w:r>
    </w:p>
    <w:p w14:paraId="54B1206D" w14:textId="3BE917B6" w:rsidR="00D86C7C" w:rsidRPr="007C41E9" w:rsidRDefault="00D86C7C" w:rsidP="00D86C7C">
      <w:pPr>
        <w:pStyle w:val="ListParagraph"/>
        <w:numPr>
          <w:ilvl w:val="0"/>
          <w:numId w:val="11"/>
        </w:numPr>
        <w:rPr>
          <w:b w:val="0"/>
          <w:bCs/>
          <w:u w:val="single"/>
        </w:rPr>
      </w:pPr>
      <w:r>
        <w:rPr>
          <w:b w:val="0"/>
          <w:bCs/>
        </w:rPr>
        <w:t>Place driftwood logs and low-lying plantings along parking lot perimeter above amphitheater</w:t>
      </w:r>
    </w:p>
    <w:p w14:paraId="783F873E" w14:textId="7AEE8063" w:rsidR="007C41E9" w:rsidRDefault="007C41E9" w:rsidP="007C41E9">
      <w:pPr>
        <w:rPr>
          <w:b w:val="0"/>
          <w:bCs/>
          <w:u w:val="single"/>
        </w:rPr>
      </w:pPr>
      <w:r>
        <w:rPr>
          <w:b w:val="0"/>
          <w:bCs/>
          <w:noProof/>
          <w:u w:val="single"/>
        </w:rPr>
        <w:drawing>
          <wp:inline distT="0" distB="0" distL="0" distR="0" wp14:anchorId="2AC05D10" wp14:editId="038D74DA">
            <wp:extent cx="4924425" cy="2769989"/>
            <wp:effectExtent l="0" t="0" r="0" b="0"/>
            <wp:docPr id="13" name="Picture 1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9738" cy="2778602"/>
                    </a:xfrm>
                    <a:prstGeom prst="rect">
                      <a:avLst/>
                    </a:prstGeom>
                  </pic:spPr>
                </pic:pic>
              </a:graphicData>
            </a:graphic>
          </wp:inline>
        </w:drawing>
      </w:r>
    </w:p>
    <w:p w14:paraId="2C6E2BC8" w14:textId="209AAF04" w:rsidR="007C41E9" w:rsidRPr="007C41E9" w:rsidRDefault="007C41E9" w:rsidP="007C41E9">
      <w:pPr>
        <w:rPr>
          <w:b w:val="0"/>
          <w:bCs/>
          <w:u w:val="single"/>
        </w:rPr>
      </w:pPr>
      <w:r>
        <w:rPr>
          <w:b w:val="0"/>
          <w:bCs/>
          <w:noProof/>
          <w:u w:val="single"/>
        </w:rPr>
        <w:lastRenderedPageBreak/>
        <w:drawing>
          <wp:inline distT="0" distB="0" distL="0" distR="0" wp14:anchorId="6938E16D" wp14:editId="55374678">
            <wp:extent cx="6309360" cy="3549015"/>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309360" cy="3549015"/>
                    </a:xfrm>
                    <a:prstGeom prst="rect">
                      <a:avLst/>
                    </a:prstGeom>
                  </pic:spPr>
                </pic:pic>
              </a:graphicData>
            </a:graphic>
          </wp:inline>
        </w:drawing>
      </w:r>
    </w:p>
    <w:p w14:paraId="1EDBF6BD" w14:textId="4C78135A" w:rsidR="00677D69" w:rsidRDefault="007C41E9" w:rsidP="00677D69">
      <w:pPr>
        <w:rPr>
          <w:b w:val="0"/>
          <w:bCs/>
        </w:rPr>
      </w:pPr>
      <w:r>
        <w:rPr>
          <w:b w:val="0"/>
          <w:bCs/>
          <w:noProof/>
        </w:rPr>
        <w:drawing>
          <wp:inline distT="0" distB="0" distL="0" distR="0" wp14:anchorId="358B3A03" wp14:editId="01CC403D">
            <wp:extent cx="6309360" cy="3549015"/>
            <wp:effectExtent l="0" t="0" r="0" b="0"/>
            <wp:docPr id="14" name="Picture 14"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309360" cy="3549015"/>
                    </a:xfrm>
                    <a:prstGeom prst="rect">
                      <a:avLst/>
                    </a:prstGeom>
                  </pic:spPr>
                </pic:pic>
              </a:graphicData>
            </a:graphic>
          </wp:inline>
        </w:drawing>
      </w:r>
    </w:p>
    <w:p w14:paraId="23FBA122" w14:textId="77777777" w:rsidR="007C41E9" w:rsidRDefault="007C41E9">
      <w:pPr>
        <w:spacing w:after="200"/>
        <w:rPr>
          <w:rFonts w:eastAsiaTheme="majorEastAsia" w:cstheme="majorBidi"/>
          <w:b w:val="0"/>
          <w:sz w:val="36"/>
          <w:szCs w:val="26"/>
        </w:rPr>
      </w:pPr>
      <w:r>
        <w:br w:type="page"/>
      </w:r>
    </w:p>
    <w:p w14:paraId="3CE71021" w14:textId="13C91371" w:rsidR="00677D69" w:rsidRDefault="00677D69" w:rsidP="00677D69">
      <w:pPr>
        <w:pStyle w:val="Heading2"/>
      </w:pPr>
      <w:r>
        <w:lastRenderedPageBreak/>
        <w:t>Priority Area #2: Inner loop</w:t>
      </w:r>
      <w:r w:rsidR="00D86C7C">
        <w:t xml:space="preserve"> (Fall 2022)</w:t>
      </w:r>
    </w:p>
    <w:p w14:paraId="07628FC5" w14:textId="0A765D89" w:rsidR="00677D69" w:rsidRDefault="009568EA" w:rsidP="00677D69">
      <w:pPr>
        <w:rPr>
          <w:b w:val="0"/>
          <w:bCs/>
          <w:u w:val="single"/>
        </w:rPr>
      </w:pPr>
      <w:r>
        <w:rPr>
          <w:b w:val="0"/>
          <w:bCs/>
          <w:u w:val="single"/>
        </w:rPr>
        <w:t>Actions:</w:t>
      </w:r>
    </w:p>
    <w:p w14:paraId="6B321A82" w14:textId="77777777" w:rsidR="00677D69" w:rsidRDefault="00677D69" w:rsidP="00677D69">
      <w:pPr>
        <w:pStyle w:val="ListParagraph"/>
        <w:numPr>
          <w:ilvl w:val="0"/>
          <w:numId w:val="10"/>
        </w:numPr>
        <w:rPr>
          <w:b w:val="0"/>
          <w:bCs/>
        </w:rPr>
      </w:pPr>
      <w:r>
        <w:rPr>
          <w:b w:val="0"/>
          <w:bCs/>
        </w:rPr>
        <w:t>Remove dead and damaged shore pines</w:t>
      </w:r>
    </w:p>
    <w:p w14:paraId="7C2FD1ED" w14:textId="4E020C47" w:rsidR="00677D69" w:rsidRDefault="00677D69" w:rsidP="00677D69">
      <w:pPr>
        <w:pStyle w:val="ListParagraph"/>
        <w:numPr>
          <w:ilvl w:val="0"/>
          <w:numId w:val="10"/>
        </w:numPr>
        <w:rPr>
          <w:b w:val="0"/>
          <w:bCs/>
        </w:rPr>
      </w:pPr>
      <w:r>
        <w:rPr>
          <w:b w:val="0"/>
          <w:bCs/>
        </w:rPr>
        <w:t xml:space="preserve">Cover stumps </w:t>
      </w:r>
      <w:r w:rsidR="00D8705E">
        <w:rPr>
          <w:b w:val="0"/>
          <w:bCs/>
        </w:rPr>
        <w:t xml:space="preserve">and surround trees </w:t>
      </w:r>
      <w:r>
        <w:rPr>
          <w:b w:val="0"/>
          <w:bCs/>
        </w:rPr>
        <w:t>with native berries to encourage natural, low-maintenance decay</w:t>
      </w:r>
    </w:p>
    <w:p w14:paraId="53E0B434" w14:textId="3CE86B8B" w:rsidR="00677D69" w:rsidRDefault="00677D69" w:rsidP="00677D69">
      <w:pPr>
        <w:pStyle w:val="ListParagraph"/>
        <w:numPr>
          <w:ilvl w:val="0"/>
          <w:numId w:val="10"/>
        </w:numPr>
        <w:rPr>
          <w:b w:val="0"/>
          <w:bCs/>
        </w:rPr>
      </w:pPr>
      <w:r>
        <w:rPr>
          <w:b w:val="0"/>
          <w:bCs/>
        </w:rPr>
        <w:t>Keep sight lines open, while creating some wind protection</w:t>
      </w:r>
    </w:p>
    <w:p w14:paraId="26623CCE" w14:textId="36936AAD" w:rsidR="00677D69" w:rsidRDefault="00677D69" w:rsidP="00677D69">
      <w:pPr>
        <w:pStyle w:val="ListParagraph"/>
        <w:numPr>
          <w:ilvl w:val="0"/>
          <w:numId w:val="10"/>
        </w:numPr>
        <w:rPr>
          <w:b w:val="0"/>
          <w:bCs/>
        </w:rPr>
      </w:pPr>
      <w:r>
        <w:rPr>
          <w:b w:val="0"/>
          <w:bCs/>
        </w:rPr>
        <w:t xml:space="preserve">Increase diversity: </w:t>
      </w:r>
      <w:r w:rsidR="00D8705E">
        <w:rPr>
          <w:b w:val="0"/>
          <w:bCs/>
        </w:rPr>
        <w:t>pines, firs, and low-lying companion plants</w:t>
      </w:r>
      <w:r>
        <w:rPr>
          <w:b w:val="0"/>
          <w:bCs/>
        </w:rPr>
        <w:t xml:space="preserve"> </w:t>
      </w:r>
    </w:p>
    <w:p w14:paraId="4E00429C" w14:textId="352DBD21" w:rsidR="00677D69" w:rsidRPr="00677D69" w:rsidRDefault="00677D69" w:rsidP="00677D69">
      <w:pPr>
        <w:pStyle w:val="ListParagraph"/>
        <w:numPr>
          <w:ilvl w:val="0"/>
          <w:numId w:val="10"/>
        </w:numPr>
        <w:rPr>
          <w:b w:val="0"/>
          <w:bCs/>
        </w:rPr>
      </w:pPr>
      <w:r>
        <w:rPr>
          <w:b w:val="0"/>
          <w:bCs/>
        </w:rPr>
        <w:t>Create visual appeal, use of ornamentals acceptable here</w:t>
      </w:r>
    </w:p>
    <w:p w14:paraId="5738E647" w14:textId="77777777" w:rsidR="00677D69" w:rsidRPr="00677D69" w:rsidRDefault="00677D69" w:rsidP="00677D69">
      <w:pPr>
        <w:rPr>
          <w:b w:val="0"/>
          <w:bCs/>
        </w:rPr>
      </w:pPr>
    </w:p>
    <w:p w14:paraId="44DEC01E" w14:textId="619CAD7A" w:rsidR="00677D69" w:rsidRDefault="00677D69" w:rsidP="00677D69">
      <w:pPr>
        <w:pStyle w:val="Heading2"/>
      </w:pPr>
      <w:r>
        <w:t>Priority Area #3: Disc Golf and Walking paths</w:t>
      </w:r>
      <w:r w:rsidR="00D86C7C">
        <w:t xml:space="preserve"> (Fall 2023)</w:t>
      </w:r>
    </w:p>
    <w:p w14:paraId="307D1478" w14:textId="69B9ED4A" w:rsidR="00677D69" w:rsidRDefault="009568EA" w:rsidP="00677D69">
      <w:pPr>
        <w:rPr>
          <w:b w:val="0"/>
          <w:bCs/>
          <w:u w:val="single"/>
        </w:rPr>
      </w:pPr>
      <w:r>
        <w:rPr>
          <w:b w:val="0"/>
          <w:bCs/>
          <w:u w:val="single"/>
        </w:rPr>
        <w:t>Actions:</w:t>
      </w:r>
    </w:p>
    <w:p w14:paraId="498703B4" w14:textId="0DC020AD" w:rsidR="00677D69" w:rsidRDefault="00677D69" w:rsidP="00677D69">
      <w:pPr>
        <w:pStyle w:val="ListParagraph"/>
        <w:numPr>
          <w:ilvl w:val="0"/>
          <w:numId w:val="10"/>
        </w:numPr>
        <w:rPr>
          <w:b w:val="0"/>
          <w:bCs/>
        </w:rPr>
      </w:pPr>
      <w:r>
        <w:rPr>
          <w:b w:val="0"/>
          <w:bCs/>
        </w:rPr>
        <w:t>Remove dead and damaged shore pines, thin trees out for healthier environment</w:t>
      </w:r>
    </w:p>
    <w:p w14:paraId="5BA5EE80" w14:textId="1BA676D3" w:rsidR="00677D69" w:rsidRDefault="00677D69" w:rsidP="00677D69">
      <w:pPr>
        <w:pStyle w:val="ListParagraph"/>
        <w:numPr>
          <w:ilvl w:val="0"/>
          <w:numId w:val="10"/>
        </w:numPr>
        <w:rPr>
          <w:b w:val="0"/>
          <w:bCs/>
        </w:rPr>
      </w:pPr>
      <w:r>
        <w:rPr>
          <w:b w:val="0"/>
          <w:bCs/>
        </w:rPr>
        <w:t xml:space="preserve">Cover stumps </w:t>
      </w:r>
      <w:r w:rsidR="00D8705E">
        <w:rPr>
          <w:b w:val="0"/>
          <w:bCs/>
        </w:rPr>
        <w:t xml:space="preserve">and surround trees </w:t>
      </w:r>
      <w:r>
        <w:rPr>
          <w:b w:val="0"/>
          <w:bCs/>
        </w:rPr>
        <w:t>with native berries to encourage natural, low-maintenance decay</w:t>
      </w:r>
    </w:p>
    <w:p w14:paraId="7745D924" w14:textId="4CB32093" w:rsidR="00677D69" w:rsidRDefault="00677D69" w:rsidP="00677D69">
      <w:pPr>
        <w:pStyle w:val="ListParagraph"/>
        <w:numPr>
          <w:ilvl w:val="0"/>
          <w:numId w:val="10"/>
        </w:numPr>
        <w:rPr>
          <w:b w:val="0"/>
          <w:bCs/>
        </w:rPr>
      </w:pPr>
      <w:r>
        <w:rPr>
          <w:b w:val="0"/>
          <w:bCs/>
        </w:rPr>
        <w:t>Increase diversity: Plant trees and plants that can tolerate more moisture and shade</w:t>
      </w:r>
    </w:p>
    <w:p w14:paraId="7C2A4AA0" w14:textId="0E368C43" w:rsidR="00677D69" w:rsidRDefault="00677D69" w:rsidP="00677D69">
      <w:pPr>
        <w:pStyle w:val="ListParagraph"/>
        <w:numPr>
          <w:ilvl w:val="0"/>
          <w:numId w:val="10"/>
        </w:numPr>
        <w:rPr>
          <w:b w:val="0"/>
          <w:bCs/>
        </w:rPr>
      </w:pPr>
      <w:r>
        <w:rPr>
          <w:b w:val="0"/>
          <w:bCs/>
        </w:rPr>
        <w:t xml:space="preserve">Keep visual sight lines open for disc golf course </w:t>
      </w:r>
    </w:p>
    <w:p w14:paraId="37A25E98" w14:textId="77777777" w:rsidR="00677D69" w:rsidRPr="00677D69" w:rsidRDefault="00677D69" w:rsidP="00677D69">
      <w:pPr>
        <w:rPr>
          <w:b w:val="0"/>
          <w:bCs/>
        </w:rPr>
      </w:pPr>
    </w:p>
    <w:p w14:paraId="2D5201EC" w14:textId="58750EA8" w:rsidR="00677D69" w:rsidRDefault="00677D69" w:rsidP="00677D69">
      <w:pPr>
        <w:pStyle w:val="Heading2"/>
      </w:pPr>
      <w:r>
        <w:t>Priority Area #4: East Entrance, South</w:t>
      </w:r>
      <w:r w:rsidR="00D86C7C">
        <w:t xml:space="preserve"> (Fall 2024)</w:t>
      </w:r>
    </w:p>
    <w:p w14:paraId="3E207853" w14:textId="47970244" w:rsidR="00677D69" w:rsidRDefault="009568EA" w:rsidP="00677D69">
      <w:pPr>
        <w:rPr>
          <w:b w:val="0"/>
          <w:bCs/>
          <w:u w:val="single"/>
        </w:rPr>
      </w:pPr>
      <w:r>
        <w:rPr>
          <w:b w:val="0"/>
          <w:bCs/>
          <w:u w:val="single"/>
        </w:rPr>
        <w:t>Actions:</w:t>
      </w:r>
    </w:p>
    <w:p w14:paraId="7EB4EDD4" w14:textId="77777777" w:rsidR="00677D69" w:rsidRDefault="00677D69" w:rsidP="00677D69">
      <w:pPr>
        <w:pStyle w:val="ListParagraph"/>
        <w:numPr>
          <w:ilvl w:val="0"/>
          <w:numId w:val="10"/>
        </w:numPr>
        <w:rPr>
          <w:b w:val="0"/>
          <w:bCs/>
        </w:rPr>
      </w:pPr>
      <w:r>
        <w:rPr>
          <w:b w:val="0"/>
          <w:bCs/>
        </w:rPr>
        <w:t>Remove dead and damaged shore pines</w:t>
      </w:r>
    </w:p>
    <w:p w14:paraId="7E14CA82" w14:textId="6F43295D" w:rsidR="00677D69" w:rsidRDefault="00677D69" w:rsidP="00677D69">
      <w:pPr>
        <w:pStyle w:val="ListParagraph"/>
        <w:numPr>
          <w:ilvl w:val="0"/>
          <w:numId w:val="10"/>
        </w:numPr>
        <w:rPr>
          <w:b w:val="0"/>
          <w:bCs/>
        </w:rPr>
      </w:pPr>
      <w:r>
        <w:rPr>
          <w:b w:val="0"/>
          <w:bCs/>
        </w:rPr>
        <w:t>Cover stumps</w:t>
      </w:r>
      <w:r w:rsidR="00D8705E">
        <w:rPr>
          <w:b w:val="0"/>
          <w:bCs/>
        </w:rPr>
        <w:t xml:space="preserve"> and surround trees</w:t>
      </w:r>
      <w:r>
        <w:rPr>
          <w:b w:val="0"/>
          <w:bCs/>
        </w:rPr>
        <w:t xml:space="preserve"> with native berries to encourage natural, low-maintenance decay</w:t>
      </w:r>
    </w:p>
    <w:p w14:paraId="695642EA" w14:textId="5BFF1CA5" w:rsidR="00677D69" w:rsidRDefault="00D8705E" w:rsidP="00677D69">
      <w:pPr>
        <w:pStyle w:val="ListParagraph"/>
        <w:numPr>
          <w:ilvl w:val="0"/>
          <w:numId w:val="10"/>
        </w:numPr>
        <w:rPr>
          <w:b w:val="0"/>
          <w:bCs/>
        </w:rPr>
      </w:pPr>
      <w:r>
        <w:rPr>
          <w:b w:val="0"/>
          <w:bCs/>
        </w:rPr>
        <w:t>Thin out trees and ensure safety and sight-lines from street</w:t>
      </w:r>
    </w:p>
    <w:p w14:paraId="1F52B1C6" w14:textId="2B139C5F" w:rsidR="00677D69" w:rsidRPr="00677D69" w:rsidRDefault="00677D69" w:rsidP="00677D69">
      <w:pPr>
        <w:pStyle w:val="ListParagraph"/>
        <w:numPr>
          <w:ilvl w:val="0"/>
          <w:numId w:val="10"/>
        </w:numPr>
        <w:rPr>
          <w:b w:val="0"/>
          <w:bCs/>
        </w:rPr>
      </w:pPr>
      <w:r>
        <w:rPr>
          <w:b w:val="0"/>
          <w:bCs/>
        </w:rPr>
        <w:t>Create visual appeal, use of ornamentals acceptable here</w:t>
      </w:r>
    </w:p>
    <w:p w14:paraId="038538C4" w14:textId="7C4D96A1" w:rsidR="00245B92" w:rsidRDefault="00245B92" w:rsidP="004B0D09">
      <w:pPr>
        <w:pStyle w:val="Content"/>
      </w:pPr>
    </w:p>
    <w:p w14:paraId="4FE689AF" w14:textId="548DE8F1" w:rsidR="00677D69" w:rsidRDefault="00677D69" w:rsidP="00677D69">
      <w:pPr>
        <w:pStyle w:val="Heading2"/>
      </w:pPr>
      <w:r>
        <w:t>Priority Area #5: East Entrance, North</w:t>
      </w:r>
      <w:r w:rsidR="00D86C7C">
        <w:t xml:space="preserve"> (Fall 2025)</w:t>
      </w:r>
    </w:p>
    <w:p w14:paraId="5A3CE2AD" w14:textId="6D4CCF4B" w:rsidR="00677D69" w:rsidRDefault="009568EA" w:rsidP="00677D69">
      <w:pPr>
        <w:rPr>
          <w:b w:val="0"/>
          <w:bCs/>
          <w:u w:val="single"/>
        </w:rPr>
      </w:pPr>
      <w:r>
        <w:rPr>
          <w:b w:val="0"/>
          <w:bCs/>
          <w:u w:val="single"/>
        </w:rPr>
        <w:t>Actions:</w:t>
      </w:r>
    </w:p>
    <w:p w14:paraId="4D23E2A7" w14:textId="77777777" w:rsidR="00677D69" w:rsidRDefault="00677D69" w:rsidP="00677D69">
      <w:pPr>
        <w:pStyle w:val="ListParagraph"/>
        <w:numPr>
          <w:ilvl w:val="0"/>
          <w:numId w:val="10"/>
        </w:numPr>
        <w:rPr>
          <w:b w:val="0"/>
          <w:bCs/>
        </w:rPr>
      </w:pPr>
      <w:r>
        <w:rPr>
          <w:b w:val="0"/>
          <w:bCs/>
        </w:rPr>
        <w:t>Remove dead and damaged shore pines</w:t>
      </w:r>
    </w:p>
    <w:p w14:paraId="74BB11CF" w14:textId="4467FF12" w:rsidR="00677D69" w:rsidRDefault="00677D69" w:rsidP="00677D69">
      <w:pPr>
        <w:pStyle w:val="ListParagraph"/>
        <w:numPr>
          <w:ilvl w:val="0"/>
          <w:numId w:val="10"/>
        </w:numPr>
        <w:rPr>
          <w:b w:val="0"/>
          <w:bCs/>
        </w:rPr>
      </w:pPr>
      <w:r>
        <w:rPr>
          <w:b w:val="0"/>
          <w:bCs/>
        </w:rPr>
        <w:lastRenderedPageBreak/>
        <w:t>Cover stumps with native berries to encourage natural, low-maintenance decay</w:t>
      </w:r>
    </w:p>
    <w:p w14:paraId="64B12E7A" w14:textId="22C196CA" w:rsidR="00677D69" w:rsidRDefault="00677D69" w:rsidP="00677D69">
      <w:pPr>
        <w:pStyle w:val="ListParagraph"/>
        <w:numPr>
          <w:ilvl w:val="0"/>
          <w:numId w:val="10"/>
        </w:numPr>
        <w:rPr>
          <w:b w:val="0"/>
          <w:bCs/>
        </w:rPr>
      </w:pPr>
      <w:r>
        <w:rPr>
          <w:b w:val="0"/>
          <w:bCs/>
        </w:rPr>
        <w:t>Protect surrounding properties with more border trees</w:t>
      </w:r>
    </w:p>
    <w:p w14:paraId="47A716AE" w14:textId="079D6590" w:rsidR="00677D69" w:rsidRDefault="00677D69" w:rsidP="00677D69">
      <w:pPr>
        <w:pStyle w:val="ListParagraph"/>
        <w:numPr>
          <w:ilvl w:val="0"/>
          <w:numId w:val="10"/>
        </w:numPr>
        <w:rPr>
          <w:b w:val="0"/>
          <w:bCs/>
        </w:rPr>
      </w:pPr>
      <w:r>
        <w:rPr>
          <w:b w:val="0"/>
          <w:bCs/>
        </w:rPr>
        <w:t>Increase diversity: plant trees sun-loving trees that can withstand wind and low moisture</w:t>
      </w:r>
    </w:p>
    <w:p w14:paraId="47989D7E" w14:textId="77777777" w:rsidR="00677D69" w:rsidRPr="00245B92" w:rsidRDefault="00677D69" w:rsidP="004B0D09">
      <w:pPr>
        <w:pStyle w:val="Content"/>
      </w:pPr>
    </w:p>
    <w:p w14:paraId="62B019A1" w14:textId="77E7E598" w:rsidR="004B0D09" w:rsidRDefault="007E0430" w:rsidP="004B0D09">
      <w:pPr>
        <w:pStyle w:val="Content"/>
        <w:rPr>
          <w:b/>
          <w:bCs/>
        </w:rPr>
      </w:pPr>
      <w:r>
        <w:rPr>
          <w:b/>
          <w:bCs/>
        </w:rPr>
        <w:t>Tree Species and Groupings</w:t>
      </w:r>
    </w:p>
    <w:p w14:paraId="165FE265" w14:textId="777CFF00" w:rsidR="007E0430" w:rsidRDefault="007E0430" w:rsidP="004B0D09">
      <w:pPr>
        <w:pStyle w:val="Content"/>
        <w:rPr>
          <w:b/>
          <w:bCs/>
        </w:rPr>
      </w:pPr>
    </w:p>
    <w:p w14:paraId="114F99B1" w14:textId="691D8B09" w:rsidR="007E0430" w:rsidRDefault="007E0430" w:rsidP="004B0D09">
      <w:pPr>
        <w:pStyle w:val="Content"/>
      </w:pPr>
      <w:r>
        <w:t xml:space="preserve">Donated trees </w:t>
      </w:r>
      <w:r w:rsidR="00185F46">
        <w:t>include</w:t>
      </w:r>
      <w:r>
        <w:t xml:space="preserve"> Douglas Fir, Western Hemlock, White Fir, Pacific Crabapple, Big Leaf Maple, Engelman Spruce, Shore Pine, Ponderosa Pine, Western Red Cedar, Port Orford Cedar, and Red Alder. Companion plants </w:t>
      </w:r>
      <w:r w:rsidR="00185F46">
        <w:t>include</w:t>
      </w:r>
      <w:r>
        <w:t xml:space="preserve"> huckleberr</w:t>
      </w:r>
      <w:r w:rsidR="00A07120">
        <w:t>y</w:t>
      </w:r>
      <w:r>
        <w:t>,</w:t>
      </w:r>
      <w:r w:rsidR="00A07120">
        <w:t xml:space="preserve"> salal, twin berry,</w:t>
      </w:r>
      <w:r>
        <w:t xml:space="preserve"> wax myrtles, Oregon grape, silk tassel, flowering red currant, </w:t>
      </w:r>
      <w:r w:rsidR="00A07120">
        <w:t xml:space="preserve">ceanothus, </w:t>
      </w:r>
      <w:r>
        <w:t xml:space="preserve">and salmonberry. </w:t>
      </w:r>
    </w:p>
    <w:p w14:paraId="3CAC2C91" w14:textId="343698E8" w:rsidR="007E0430" w:rsidRDefault="007E0430" w:rsidP="004B0D09">
      <w:pPr>
        <w:pStyle w:val="Content"/>
      </w:pPr>
    </w:p>
    <w:p w14:paraId="2D94DB24" w14:textId="242C14C2" w:rsidR="007E0430" w:rsidRDefault="007E0430" w:rsidP="004B0D09">
      <w:pPr>
        <w:pStyle w:val="Content"/>
      </w:pPr>
      <w:r>
        <w:t>Groupings of plants may look like the following:</w:t>
      </w:r>
    </w:p>
    <w:p w14:paraId="4A25169D" w14:textId="0BE17176" w:rsidR="007E0430" w:rsidRDefault="007E0430" w:rsidP="004B0D09">
      <w:pPr>
        <w:pStyle w:val="Content"/>
      </w:pPr>
    </w:p>
    <w:p w14:paraId="62CA68F9" w14:textId="16CBD59B" w:rsidR="007E0430" w:rsidRDefault="007E1585" w:rsidP="004B0D09">
      <w:pPr>
        <w:pStyle w:val="Content"/>
      </w:pPr>
      <w:r>
        <w:t>[</w:t>
      </w:r>
      <w:r w:rsidR="007E0430">
        <w:t>insert artistic sketch of planting]</w:t>
      </w:r>
    </w:p>
    <w:p w14:paraId="6B82EFBE" w14:textId="55A60A81" w:rsidR="007E1585" w:rsidRDefault="007E1585" w:rsidP="004B0D09">
      <w:pPr>
        <w:pStyle w:val="Content"/>
      </w:pPr>
    </w:p>
    <w:tbl>
      <w:tblPr>
        <w:tblStyle w:val="GridTable1Light-Accent1"/>
        <w:tblW w:w="0" w:type="auto"/>
        <w:tblLook w:val="04A0" w:firstRow="1" w:lastRow="0" w:firstColumn="1" w:lastColumn="0" w:noHBand="0" w:noVBand="1"/>
      </w:tblPr>
      <w:tblGrid>
        <w:gridCol w:w="2126"/>
        <w:gridCol w:w="3002"/>
        <w:gridCol w:w="4798"/>
      </w:tblGrid>
      <w:tr w:rsidR="0088491C" w14:paraId="3DB9E884" w14:textId="77777777" w:rsidTr="00185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9EED14E" w14:textId="625F6E19" w:rsidR="0088491C" w:rsidRPr="0088491C" w:rsidRDefault="0088491C" w:rsidP="0088491C">
            <w:pPr>
              <w:pStyle w:val="EmphasisText"/>
              <w:rPr>
                <w:b/>
                <w:bCs w:val="0"/>
              </w:rPr>
            </w:pPr>
            <w:r w:rsidRPr="0088491C">
              <w:rPr>
                <w:b/>
                <w:bCs w:val="0"/>
              </w:rPr>
              <w:t>Tree Type</w:t>
            </w:r>
          </w:p>
        </w:tc>
        <w:tc>
          <w:tcPr>
            <w:tcW w:w="3060" w:type="dxa"/>
          </w:tcPr>
          <w:p w14:paraId="69E0717A" w14:textId="7CB6D0BE" w:rsidR="0088491C" w:rsidRDefault="0088491C" w:rsidP="0088491C">
            <w:pPr>
              <w:pStyle w:val="EmphasisText"/>
              <w:cnfStyle w:val="100000000000" w:firstRow="1" w:lastRow="0" w:firstColumn="0" w:lastColumn="0" w:oddVBand="0" w:evenVBand="0" w:oddHBand="0" w:evenHBand="0" w:firstRowFirstColumn="0" w:firstRowLastColumn="0" w:lastRowFirstColumn="0" w:lastRowLastColumn="0"/>
            </w:pPr>
            <w:r>
              <w:t>Scientific Name</w:t>
            </w:r>
          </w:p>
        </w:tc>
        <w:tc>
          <w:tcPr>
            <w:tcW w:w="4891" w:type="dxa"/>
          </w:tcPr>
          <w:p w14:paraId="626E54D9" w14:textId="2E32D442" w:rsidR="0088491C" w:rsidRDefault="0088491C" w:rsidP="0088491C">
            <w:pPr>
              <w:pStyle w:val="EmphasisText"/>
              <w:cnfStyle w:val="100000000000" w:firstRow="1" w:lastRow="0" w:firstColumn="0" w:lastColumn="0" w:oddVBand="0" w:evenVBand="0" w:oddHBand="0" w:evenHBand="0" w:firstRowFirstColumn="0" w:firstRowLastColumn="0" w:lastRowFirstColumn="0" w:lastRowLastColumn="0"/>
            </w:pPr>
            <w:r>
              <w:t>Description</w:t>
            </w:r>
          </w:p>
        </w:tc>
      </w:tr>
      <w:tr w:rsidR="00185F46" w14:paraId="3EE5DFEA" w14:textId="77777777" w:rsidTr="00185F46">
        <w:tc>
          <w:tcPr>
            <w:cnfStyle w:val="001000000000" w:firstRow="0" w:lastRow="0" w:firstColumn="1" w:lastColumn="0" w:oddVBand="0" w:evenVBand="0" w:oddHBand="0" w:evenHBand="0" w:firstRowFirstColumn="0" w:firstRowLastColumn="0" w:lastRowFirstColumn="0" w:lastRowLastColumn="0"/>
            <w:tcW w:w="9926" w:type="dxa"/>
            <w:gridSpan w:val="3"/>
            <w:shd w:val="clear" w:color="auto" w:fill="E7E6E6" w:themeFill="background2"/>
          </w:tcPr>
          <w:p w14:paraId="6393F9E0" w14:textId="634EFCDE" w:rsidR="00185F46" w:rsidRDefault="00185F46" w:rsidP="00185F46">
            <w:pPr>
              <w:pStyle w:val="EmphasisText"/>
            </w:pPr>
            <w:r>
              <w:t xml:space="preserve">CONIFERS - </w:t>
            </w:r>
            <w:r w:rsidRPr="0088491C">
              <w:rPr>
                <w:b/>
                <w:bCs w:val="0"/>
              </w:rPr>
              <w:t>Needle-like or scale-like mostly evergreens that produce cones</w:t>
            </w:r>
          </w:p>
        </w:tc>
      </w:tr>
      <w:tr w:rsidR="0088491C" w14:paraId="1FCB2FE7" w14:textId="77777777" w:rsidTr="00185F46">
        <w:tc>
          <w:tcPr>
            <w:cnfStyle w:val="001000000000" w:firstRow="0" w:lastRow="0" w:firstColumn="1" w:lastColumn="0" w:oddVBand="0" w:evenVBand="0" w:oddHBand="0" w:evenHBand="0" w:firstRowFirstColumn="0" w:firstRowLastColumn="0" w:lastRowFirstColumn="0" w:lastRowLastColumn="0"/>
            <w:tcW w:w="1975" w:type="dxa"/>
          </w:tcPr>
          <w:p w14:paraId="2019E812" w14:textId="610E5ECF" w:rsidR="0088491C" w:rsidRPr="0088491C" w:rsidRDefault="00185F46" w:rsidP="0088491C">
            <w:pPr>
              <w:pStyle w:val="Content"/>
              <w:rPr>
                <w:sz w:val="24"/>
                <w:szCs w:val="20"/>
              </w:rPr>
            </w:pPr>
            <w:r w:rsidRPr="0088491C">
              <w:rPr>
                <w:sz w:val="24"/>
                <w:szCs w:val="20"/>
              </w:rPr>
              <w:t>DOUGLAS FIR</w:t>
            </w:r>
          </w:p>
        </w:tc>
        <w:tc>
          <w:tcPr>
            <w:tcW w:w="3060" w:type="dxa"/>
          </w:tcPr>
          <w:p w14:paraId="1CE8C565" w14:textId="3DD6EEAE" w:rsidR="0088491C" w:rsidRPr="0088491C" w:rsidRDefault="0088491C" w:rsidP="0088491C">
            <w:pPr>
              <w:pStyle w:val="Content"/>
              <w:cnfStyle w:val="000000000000" w:firstRow="0" w:lastRow="0" w:firstColumn="0" w:lastColumn="0" w:oddVBand="0" w:evenVBand="0" w:oddHBand="0" w:evenHBand="0" w:firstRowFirstColumn="0" w:firstRowLastColumn="0" w:lastRowFirstColumn="0" w:lastRowLastColumn="0"/>
              <w:rPr>
                <w:sz w:val="24"/>
                <w:szCs w:val="20"/>
              </w:rPr>
            </w:pPr>
            <w:proofErr w:type="spellStart"/>
            <w:r w:rsidRPr="0088491C">
              <w:rPr>
                <w:i/>
                <w:iCs/>
                <w:sz w:val="24"/>
                <w:szCs w:val="20"/>
              </w:rPr>
              <w:t>Pseudotsuga</w:t>
            </w:r>
            <w:proofErr w:type="spellEnd"/>
            <w:r w:rsidRPr="0088491C">
              <w:rPr>
                <w:i/>
                <w:iCs/>
                <w:sz w:val="24"/>
                <w:szCs w:val="20"/>
              </w:rPr>
              <w:t xml:space="preserve"> </w:t>
            </w:r>
            <w:proofErr w:type="spellStart"/>
            <w:r w:rsidRPr="0088491C">
              <w:rPr>
                <w:i/>
                <w:iCs/>
                <w:sz w:val="24"/>
                <w:szCs w:val="20"/>
              </w:rPr>
              <w:t>menziesii</w:t>
            </w:r>
            <w:proofErr w:type="spellEnd"/>
          </w:p>
        </w:tc>
        <w:tc>
          <w:tcPr>
            <w:tcW w:w="4891" w:type="dxa"/>
          </w:tcPr>
          <w:p w14:paraId="1DA2B5F7" w14:textId="77777777" w:rsidR="0088491C" w:rsidRPr="0088491C" w:rsidRDefault="0088491C" w:rsidP="0088491C">
            <w:pPr>
              <w:pStyle w:val="Content"/>
              <w:numPr>
                <w:ilvl w:val="0"/>
                <w:numId w:val="2"/>
              </w:num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0"/>
              </w:rPr>
            </w:pPr>
            <w:r w:rsidRPr="0088491C">
              <w:rPr>
                <w:sz w:val="24"/>
                <w:szCs w:val="20"/>
              </w:rPr>
              <w:t>Lumber high-demand due to strength of wood fibers</w:t>
            </w:r>
          </w:p>
          <w:p w14:paraId="062B94C2" w14:textId="77777777" w:rsidR="0088491C" w:rsidRPr="0088491C" w:rsidRDefault="0088491C" w:rsidP="0088491C">
            <w:pPr>
              <w:pStyle w:val="Content"/>
              <w:numPr>
                <w:ilvl w:val="0"/>
                <w:numId w:val="2"/>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Easily injured by high winds (needs protection in numbers/variety)</w:t>
            </w:r>
          </w:p>
          <w:p w14:paraId="50F689A7" w14:textId="77777777" w:rsidR="0088491C" w:rsidRPr="0088491C" w:rsidRDefault="0088491C" w:rsidP="0088491C">
            <w:pPr>
              <w:pStyle w:val="Content"/>
              <w:numPr>
                <w:ilvl w:val="0"/>
                <w:numId w:val="2"/>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Climax species </w:t>
            </w:r>
          </w:p>
          <w:p w14:paraId="1D0BA7D5" w14:textId="77777777" w:rsidR="0088491C" w:rsidRPr="0088491C" w:rsidRDefault="0088491C" w:rsidP="0088491C">
            <w:pPr>
              <w:pStyle w:val="Content"/>
              <w:numPr>
                <w:ilvl w:val="0"/>
                <w:numId w:val="2"/>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Needs protection from wind and salt spray via Sitka Spruce, Shore Pine, Western Red Cedar to thrive.</w:t>
            </w:r>
          </w:p>
          <w:p w14:paraId="28E978C7" w14:textId="77777777" w:rsidR="0088491C" w:rsidRPr="0088491C" w:rsidRDefault="0088491C" w:rsidP="0088491C">
            <w:pPr>
              <w:pStyle w:val="Content"/>
              <w:cnfStyle w:val="000000000000" w:firstRow="0" w:lastRow="0" w:firstColumn="0" w:lastColumn="0" w:oddVBand="0" w:evenVBand="0" w:oddHBand="0" w:evenHBand="0" w:firstRowFirstColumn="0" w:firstRowLastColumn="0" w:lastRowFirstColumn="0" w:lastRowLastColumn="0"/>
              <w:rPr>
                <w:sz w:val="24"/>
                <w:szCs w:val="20"/>
              </w:rPr>
            </w:pPr>
          </w:p>
        </w:tc>
      </w:tr>
      <w:tr w:rsidR="0088491C" w14:paraId="254D76D4" w14:textId="77777777" w:rsidTr="00185F46">
        <w:tc>
          <w:tcPr>
            <w:cnfStyle w:val="001000000000" w:firstRow="0" w:lastRow="0" w:firstColumn="1" w:lastColumn="0" w:oddVBand="0" w:evenVBand="0" w:oddHBand="0" w:evenHBand="0" w:firstRowFirstColumn="0" w:firstRowLastColumn="0" w:lastRowFirstColumn="0" w:lastRowLastColumn="0"/>
            <w:tcW w:w="1975" w:type="dxa"/>
          </w:tcPr>
          <w:p w14:paraId="50F980F1" w14:textId="47A8CCE8" w:rsidR="0088491C" w:rsidRPr="0088491C" w:rsidRDefault="00185F46" w:rsidP="0088491C">
            <w:pPr>
              <w:pStyle w:val="Content"/>
              <w:rPr>
                <w:sz w:val="24"/>
                <w:szCs w:val="20"/>
              </w:rPr>
            </w:pPr>
            <w:r w:rsidRPr="0088491C">
              <w:rPr>
                <w:sz w:val="24"/>
                <w:szCs w:val="20"/>
              </w:rPr>
              <w:t>PORT-ORFORD CEDARS</w:t>
            </w:r>
          </w:p>
        </w:tc>
        <w:tc>
          <w:tcPr>
            <w:tcW w:w="3060" w:type="dxa"/>
          </w:tcPr>
          <w:p w14:paraId="0ED47718" w14:textId="6D9048DA" w:rsidR="0088491C" w:rsidRPr="0088491C" w:rsidRDefault="0088491C" w:rsidP="0088491C">
            <w:pPr>
              <w:pStyle w:val="Content"/>
              <w:cnfStyle w:val="000000000000" w:firstRow="0" w:lastRow="0" w:firstColumn="0" w:lastColumn="0" w:oddVBand="0" w:evenVBand="0" w:oddHBand="0" w:evenHBand="0" w:firstRowFirstColumn="0" w:firstRowLastColumn="0" w:lastRowFirstColumn="0" w:lastRowLastColumn="0"/>
              <w:rPr>
                <w:sz w:val="24"/>
                <w:szCs w:val="20"/>
              </w:rPr>
            </w:pPr>
            <w:proofErr w:type="spellStart"/>
            <w:r w:rsidRPr="0088491C">
              <w:rPr>
                <w:i/>
                <w:iCs/>
                <w:sz w:val="24"/>
                <w:szCs w:val="20"/>
              </w:rPr>
              <w:t>Chamaecyparis</w:t>
            </w:r>
            <w:proofErr w:type="spellEnd"/>
            <w:r w:rsidRPr="0088491C">
              <w:rPr>
                <w:i/>
                <w:iCs/>
                <w:sz w:val="24"/>
                <w:szCs w:val="20"/>
              </w:rPr>
              <w:t xml:space="preserve"> </w:t>
            </w:r>
            <w:proofErr w:type="spellStart"/>
            <w:r w:rsidRPr="0088491C">
              <w:rPr>
                <w:i/>
                <w:iCs/>
                <w:sz w:val="24"/>
                <w:szCs w:val="20"/>
              </w:rPr>
              <w:t>Lawsoniana</w:t>
            </w:r>
            <w:proofErr w:type="spellEnd"/>
          </w:p>
        </w:tc>
        <w:tc>
          <w:tcPr>
            <w:tcW w:w="4891" w:type="dxa"/>
          </w:tcPr>
          <w:p w14:paraId="4CAD8D2A" w14:textId="77777777" w:rsidR="0088491C" w:rsidRPr="0088491C" w:rsidRDefault="0088491C" w:rsidP="0088491C">
            <w:pPr>
              <w:pStyle w:val="Content"/>
              <w:numPr>
                <w:ilvl w:val="0"/>
                <w:numId w:val="2"/>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Native to Coos County</w:t>
            </w:r>
          </w:p>
          <w:p w14:paraId="390D5FEF" w14:textId="77777777" w:rsidR="0088491C" w:rsidRPr="0088491C" w:rsidRDefault="0088491C" w:rsidP="0088491C">
            <w:pPr>
              <w:pStyle w:val="Content"/>
              <w:numPr>
                <w:ilvl w:val="0"/>
                <w:numId w:val="2"/>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Also known as White or Oregon Cedar (Lawson Cypress)</w:t>
            </w:r>
          </w:p>
          <w:p w14:paraId="5126238C" w14:textId="77777777" w:rsidR="0088491C" w:rsidRPr="0088491C" w:rsidRDefault="0088491C" w:rsidP="0088491C">
            <w:pPr>
              <w:pStyle w:val="Content"/>
              <w:numPr>
                <w:ilvl w:val="0"/>
                <w:numId w:val="2"/>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Resistant to fires</w:t>
            </w:r>
          </w:p>
          <w:p w14:paraId="3F2E95E4" w14:textId="77777777" w:rsidR="0088491C" w:rsidRPr="0088491C" w:rsidRDefault="0088491C" w:rsidP="0088491C">
            <w:pPr>
              <w:pStyle w:val="Content"/>
              <w:numPr>
                <w:ilvl w:val="0"/>
                <w:numId w:val="2"/>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 xml:space="preserve">Phytophthora lateralis is a soil-borne plant pathogen that has wiped out high </w:t>
            </w:r>
            <w:r w:rsidRPr="0088491C">
              <w:rPr>
                <w:sz w:val="24"/>
                <w:szCs w:val="20"/>
              </w:rPr>
              <w:tab/>
            </w:r>
          </w:p>
          <w:p w14:paraId="7939121C" w14:textId="77777777" w:rsidR="0088491C" w:rsidRPr="0088491C" w:rsidRDefault="0088491C" w:rsidP="0088491C">
            <w:pPr>
              <w:pStyle w:val="Content"/>
              <w:numPr>
                <w:ilvl w:val="0"/>
                <w:numId w:val="2"/>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high rate of cedars forests since the mid-1950s.</w:t>
            </w:r>
          </w:p>
          <w:p w14:paraId="1D78A48D" w14:textId="77777777" w:rsidR="0088491C" w:rsidRPr="0088491C" w:rsidRDefault="0088491C" w:rsidP="0088491C">
            <w:pPr>
              <w:pStyle w:val="Content"/>
              <w:numPr>
                <w:ilvl w:val="0"/>
                <w:numId w:val="2"/>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Stewardship of this native species is only way to ensure survival</w:t>
            </w:r>
          </w:p>
          <w:p w14:paraId="07E98985" w14:textId="62D5B9C1" w:rsidR="0088491C" w:rsidRPr="0088491C" w:rsidRDefault="0088491C" w:rsidP="0088491C">
            <w:pPr>
              <w:pStyle w:val="Content"/>
              <w:numPr>
                <w:ilvl w:val="0"/>
                <w:numId w:val="2"/>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lastRenderedPageBreak/>
              <w:t>Keep out of areas that spend significant amounts of time underwater due to rot</w:t>
            </w:r>
          </w:p>
        </w:tc>
      </w:tr>
      <w:tr w:rsidR="0088491C" w14:paraId="0A34F066" w14:textId="77777777" w:rsidTr="00185F46">
        <w:tc>
          <w:tcPr>
            <w:cnfStyle w:val="001000000000" w:firstRow="0" w:lastRow="0" w:firstColumn="1" w:lastColumn="0" w:oddVBand="0" w:evenVBand="0" w:oddHBand="0" w:evenHBand="0" w:firstRowFirstColumn="0" w:firstRowLastColumn="0" w:lastRowFirstColumn="0" w:lastRowLastColumn="0"/>
            <w:tcW w:w="1975" w:type="dxa"/>
          </w:tcPr>
          <w:p w14:paraId="27D46FBE" w14:textId="24911671" w:rsidR="0088491C" w:rsidRPr="0088491C" w:rsidRDefault="00185F46" w:rsidP="0088491C">
            <w:pPr>
              <w:pStyle w:val="Content"/>
              <w:rPr>
                <w:sz w:val="24"/>
                <w:szCs w:val="20"/>
              </w:rPr>
            </w:pPr>
            <w:r w:rsidRPr="0088491C">
              <w:rPr>
                <w:sz w:val="24"/>
                <w:szCs w:val="20"/>
              </w:rPr>
              <w:lastRenderedPageBreak/>
              <w:t>SITKA SPRUCE</w:t>
            </w:r>
          </w:p>
        </w:tc>
        <w:tc>
          <w:tcPr>
            <w:tcW w:w="3060" w:type="dxa"/>
          </w:tcPr>
          <w:p w14:paraId="1BCFA5DD" w14:textId="2DAE48D5" w:rsidR="0088491C" w:rsidRPr="0088491C" w:rsidRDefault="0088491C" w:rsidP="004B0D09">
            <w:pPr>
              <w:pStyle w:val="Content"/>
              <w:cnfStyle w:val="000000000000" w:firstRow="0" w:lastRow="0" w:firstColumn="0" w:lastColumn="0" w:oddVBand="0" w:evenVBand="0" w:oddHBand="0" w:evenHBand="0" w:firstRowFirstColumn="0" w:firstRowLastColumn="0" w:lastRowFirstColumn="0" w:lastRowLastColumn="0"/>
              <w:rPr>
                <w:bCs/>
                <w:i/>
                <w:iCs/>
                <w:sz w:val="24"/>
                <w:szCs w:val="20"/>
              </w:rPr>
            </w:pPr>
            <w:proofErr w:type="spellStart"/>
            <w:r w:rsidRPr="0088491C">
              <w:rPr>
                <w:bCs/>
                <w:i/>
                <w:iCs/>
                <w:sz w:val="24"/>
                <w:szCs w:val="20"/>
              </w:rPr>
              <w:t>Picea</w:t>
            </w:r>
            <w:proofErr w:type="spellEnd"/>
            <w:r w:rsidRPr="0088491C">
              <w:rPr>
                <w:bCs/>
                <w:i/>
                <w:iCs/>
                <w:sz w:val="24"/>
                <w:szCs w:val="20"/>
              </w:rPr>
              <w:t xml:space="preserve"> </w:t>
            </w:r>
            <w:proofErr w:type="spellStart"/>
            <w:r w:rsidRPr="0088491C">
              <w:rPr>
                <w:bCs/>
                <w:i/>
                <w:iCs/>
                <w:sz w:val="24"/>
                <w:szCs w:val="20"/>
              </w:rPr>
              <w:t>Sitchensis</w:t>
            </w:r>
            <w:proofErr w:type="spellEnd"/>
          </w:p>
        </w:tc>
        <w:tc>
          <w:tcPr>
            <w:tcW w:w="4891" w:type="dxa"/>
          </w:tcPr>
          <w:p w14:paraId="50E85731" w14:textId="77777777" w:rsidR="0088491C" w:rsidRPr="0088491C" w:rsidRDefault="0088491C" w:rsidP="0088491C">
            <w:pPr>
              <w:pStyle w:val="Content"/>
              <w:numPr>
                <w:ilvl w:val="0"/>
                <w:numId w:val="3"/>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Lives over 700 years</w:t>
            </w:r>
          </w:p>
          <w:p w14:paraId="7C65DE9F" w14:textId="77777777" w:rsidR="0088491C" w:rsidRPr="0088491C" w:rsidRDefault="0088491C" w:rsidP="0088491C">
            <w:pPr>
              <w:pStyle w:val="Content"/>
              <w:numPr>
                <w:ilvl w:val="0"/>
                <w:numId w:val="3"/>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Susceptible to fires</w:t>
            </w:r>
          </w:p>
          <w:p w14:paraId="6B1A6236" w14:textId="77777777" w:rsidR="0088491C" w:rsidRPr="0088491C" w:rsidRDefault="0088491C" w:rsidP="0088491C">
            <w:pPr>
              <w:pStyle w:val="Content"/>
              <w:numPr>
                <w:ilvl w:val="0"/>
                <w:numId w:val="3"/>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Grows quickly (4.9ft per year)</w:t>
            </w:r>
          </w:p>
          <w:p w14:paraId="6E36938C" w14:textId="77777777" w:rsidR="0088491C" w:rsidRPr="0088491C" w:rsidRDefault="0088491C" w:rsidP="0088491C">
            <w:pPr>
              <w:pStyle w:val="Content"/>
              <w:numPr>
                <w:ilvl w:val="0"/>
                <w:numId w:val="3"/>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Shallow roots that run long and lateral underneath ground</w:t>
            </w:r>
          </w:p>
          <w:p w14:paraId="3EC74B49" w14:textId="5516159F" w:rsidR="0088491C" w:rsidRPr="0088491C" w:rsidRDefault="0088491C" w:rsidP="0088491C">
            <w:pPr>
              <w:pStyle w:val="Content"/>
              <w:ind w:firstLine="1440"/>
              <w:cnfStyle w:val="000000000000" w:firstRow="0" w:lastRow="0" w:firstColumn="0" w:lastColumn="0" w:oddVBand="0" w:evenVBand="0" w:oddHBand="0" w:evenHBand="0" w:firstRowFirstColumn="0" w:firstRowLastColumn="0" w:lastRowFirstColumn="0" w:lastRowLastColumn="0"/>
              <w:rPr>
                <w:sz w:val="24"/>
                <w:szCs w:val="20"/>
              </w:rPr>
            </w:pPr>
          </w:p>
          <w:p w14:paraId="7E9FF8DF" w14:textId="77777777" w:rsidR="0088491C" w:rsidRPr="0088491C" w:rsidRDefault="0088491C" w:rsidP="0088491C">
            <w:pPr>
              <w:pStyle w:val="Content"/>
              <w:numPr>
                <w:ilvl w:val="0"/>
                <w:numId w:val="3"/>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Stewardship necessary to allow species to thrive</w:t>
            </w:r>
          </w:p>
          <w:p w14:paraId="5A1B7C8B" w14:textId="77777777" w:rsidR="0088491C" w:rsidRPr="0088491C" w:rsidRDefault="0088491C" w:rsidP="0088491C">
            <w:pPr>
              <w:pStyle w:val="Content"/>
              <w:numPr>
                <w:ilvl w:val="0"/>
                <w:numId w:val="3"/>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Strong and sturdy. Forefront tree for wind along with shore pine. </w:t>
            </w:r>
          </w:p>
          <w:p w14:paraId="6B85D24F" w14:textId="77777777" w:rsidR="0088491C" w:rsidRPr="0088491C" w:rsidRDefault="0088491C" w:rsidP="0088491C">
            <w:pPr>
              <w:pStyle w:val="Content"/>
              <w:numPr>
                <w:ilvl w:val="0"/>
                <w:numId w:val="3"/>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 xml:space="preserve">At present there are only two insects of economic significance attacking </w:t>
            </w:r>
            <w:r w:rsidRPr="0088491C">
              <w:rPr>
                <w:b/>
                <w:bCs/>
                <w:sz w:val="24"/>
                <w:szCs w:val="20"/>
              </w:rPr>
              <w:t>Sitka spruce</w:t>
            </w:r>
            <w:r w:rsidRPr="0088491C">
              <w:rPr>
                <w:sz w:val="24"/>
                <w:szCs w:val="20"/>
              </w:rPr>
              <w:t>; the large Pine Weevil (</w:t>
            </w:r>
            <w:proofErr w:type="spellStart"/>
            <w:r w:rsidRPr="0088491C">
              <w:rPr>
                <w:i/>
                <w:iCs/>
                <w:sz w:val="24"/>
                <w:szCs w:val="20"/>
              </w:rPr>
              <w:t>Hylobius</w:t>
            </w:r>
            <w:proofErr w:type="spellEnd"/>
            <w:r w:rsidRPr="0088491C">
              <w:rPr>
                <w:i/>
                <w:iCs/>
                <w:sz w:val="24"/>
                <w:szCs w:val="20"/>
              </w:rPr>
              <w:t xml:space="preserve"> </w:t>
            </w:r>
            <w:proofErr w:type="spellStart"/>
            <w:r w:rsidRPr="0088491C">
              <w:rPr>
                <w:i/>
                <w:iCs/>
                <w:sz w:val="24"/>
                <w:szCs w:val="20"/>
              </w:rPr>
              <w:t>abietis</w:t>
            </w:r>
            <w:proofErr w:type="spellEnd"/>
            <w:r w:rsidRPr="0088491C">
              <w:rPr>
                <w:i/>
                <w:iCs/>
                <w:sz w:val="24"/>
                <w:szCs w:val="20"/>
              </w:rPr>
              <w:t xml:space="preserve"> L</w:t>
            </w:r>
            <w:r w:rsidRPr="0088491C">
              <w:rPr>
                <w:sz w:val="24"/>
                <w:szCs w:val="20"/>
              </w:rPr>
              <w:t xml:space="preserve">) and the Green </w:t>
            </w:r>
            <w:r w:rsidRPr="0088491C">
              <w:rPr>
                <w:b/>
                <w:bCs/>
                <w:sz w:val="24"/>
                <w:szCs w:val="20"/>
              </w:rPr>
              <w:t>Spruce</w:t>
            </w:r>
            <w:r w:rsidRPr="0088491C">
              <w:rPr>
                <w:sz w:val="24"/>
                <w:szCs w:val="20"/>
              </w:rPr>
              <w:t xml:space="preserve"> Aphid (</w:t>
            </w:r>
            <w:proofErr w:type="spellStart"/>
            <w:r w:rsidRPr="0088491C">
              <w:rPr>
                <w:i/>
                <w:iCs/>
                <w:sz w:val="24"/>
                <w:szCs w:val="20"/>
              </w:rPr>
              <w:t>Elatobium</w:t>
            </w:r>
            <w:proofErr w:type="spellEnd"/>
            <w:r w:rsidRPr="0088491C">
              <w:rPr>
                <w:i/>
                <w:iCs/>
                <w:sz w:val="24"/>
                <w:szCs w:val="20"/>
              </w:rPr>
              <w:t xml:space="preserve"> </w:t>
            </w:r>
            <w:proofErr w:type="spellStart"/>
            <w:r w:rsidRPr="0088491C">
              <w:rPr>
                <w:i/>
                <w:iCs/>
                <w:sz w:val="24"/>
                <w:szCs w:val="20"/>
              </w:rPr>
              <w:t>abietinum</w:t>
            </w:r>
            <w:proofErr w:type="spellEnd"/>
            <w:r w:rsidRPr="0088491C">
              <w:rPr>
                <w:i/>
                <w:iCs/>
                <w:sz w:val="24"/>
                <w:szCs w:val="20"/>
              </w:rPr>
              <w:t xml:space="preserve"> Walker</w:t>
            </w:r>
            <w:r w:rsidRPr="0088491C">
              <w:rPr>
                <w:sz w:val="24"/>
                <w:szCs w:val="20"/>
              </w:rPr>
              <w:t>). The large Pine Weevil is a familiar insect to most foresters. Common beetles and wasps are predators.</w:t>
            </w:r>
          </w:p>
          <w:p w14:paraId="081AE0F6" w14:textId="3C440BA9" w:rsidR="0088491C" w:rsidRPr="0088491C" w:rsidRDefault="0088491C" w:rsidP="0088491C">
            <w:pPr>
              <w:pStyle w:val="Content"/>
              <w:numPr>
                <w:ilvl w:val="0"/>
                <w:numId w:val="3"/>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Also needs to be in area not undulated with water.</w:t>
            </w:r>
          </w:p>
        </w:tc>
      </w:tr>
      <w:tr w:rsidR="0088491C" w14:paraId="61AECAD3" w14:textId="77777777" w:rsidTr="00185F46">
        <w:tc>
          <w:tcPr>
            <w:cnfStyle w:val="001000000000" w:firstRow="0" w:lastRow="0" w:firstColumn="1" w:lastColumn="0" w:oddVBand="0" w:evenVBand="0" w:oddHBand="0" w:evenHBand="0" w:firstRowFirstColumn="0" w:firstRowLastColumn="0" w:lastRowFirstColumn="0" w:lastRowLastColumn="0"/>
            <w:tcW w:w="1975" w:type="dxa"/>
          </w:tcPr>
          <w:p w14:paraId="2BF720EB" w14:textId="1BB3E334" w:rsidR="0088491C" w:rsidRPr="0088491C" w:rsidRDefault="00185F46" w:rsidP="004B0D09">
            <w:pPr>
              <w:pStyle w:val="Content"/>
              <w:rPr>
                <w:sz w:val="24"/>
                <w:szCs w:val="20"/>
              </w:rPr>
            </w:pPr>
            <w:r w:rsidRPr="0088491C">
              <w:rPr>
                <w:sz w:val="24"/>
                <w:szCs w:val="20"/>
              </w:rPr>
              <w:t>WESTERN HEMLOCK</w:t>
            </w:r>
          </w:p>
        </w:tc>
        <w:tc>
          <w:tcPr>
            <w:tcW w:w="3060" w:type="dxa"/>
          </w:tcPr>
          <w:p w14:paraId="42B6A320" w14:textId="78A877F7" w:rsidR="0088491C" w:rsidRPr="0088491C" w:rsidRDefault="0088491C" w:rsidP="004B0D09">
            <w:pPr>
              <w:pStyle w:val="Content"/>
              <w:cnfStyle w:val="000000000000" w:firstRow="0" w:lastRow="0" w:firstColumn="0" w:lastColumn="0" w:oddVBand="0" w:evenVBand="0" w:oddHBand="0" w:evenHBand="0" w:firstRowFirstColumn="0" w:firstRowLastColumn="0" w:lastRowFirstColumn="0" w:lastRowLastColumn="0"/>
              <w:rPr>
                <w:bCs/>
                <w:sz w:val="24"/>
                <w:szCs w:val="20"/>
              </w:rPr>
            </w:pPr>
            <w:r w:rsidRPr="0088491C">
              <w:rPr>
                <w:bCs/>
                <w:i/>
                <w:iCs/>
                <w:sz w:val="24"/>
                <w:szCs w:val="20"/>
              </w:rPr>
              <w:t>Tsuga Heterophylla</w:t>
            </w:r>
          </w:p>
        </w:tc>
        <w:tc>
          <w:tcPr>
            <w:tcW w:w="4891" w:type="dxa"/>
          </w:tcPr>
          <w:p w14:paraId="5EAA8790" w14:textId="77777777" w:rsidR="0088491C" w:rsidRPr="0088491C" w:rsidRDefault="0088491C" w:rsidP="0088491C">
            <w:pPr>
              <w:pStyle w:val="Content"/>
              <w:numPr>
                <w:ilvl w:val="0"/>
                <w:numId w:val="4"/>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Lives over 1200 years</w:t>
            </w:r>
          </w:p>
          <w:p w14:paraId="4F1F85D0" w14:textId="77777777" w:rsidR="0088491C" w:rsidRPr="0088491C" w:rsidRDefault="0088491C" w:rsidP="0088491C">
            <w:pPr>
              <w:pStyle w:val="Content"/>
              <w:numPr>
                <w:ilvl w:val="0"/>
                <w:numId w:val="4"/>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Helps reduce erosion</w:t>
            </w:r>
          </w:p>
          <w:p w14:paraId="0AB22A7D" w14:textId="77777777" w:rsidR="0088491C" w:rsidRDefault="0088491C" w:rsidP="0088491C">
            <w:pPr>
              <w:pStyle w:val="Content"/>
              <w:numPr>
                <w:ilvl w:val="0"/>
                <w:numId w:val="4"/>
              </w:numPr>
              <w:cnfStyle w:val="000000000000" w:firstRow="0" w:lastRow="0" w:firstColumn="0" w:lastColumn="0" w:oddVBand="0" w:evenVBand="0" w:oddHBand="0" w:evenHBand="0" w:firstRowFirstColumn="0" w:firstRowLastColumn="0" w:lastRowFirstColumn="0" w:lastRowLastColumn="0"/>
              <w:rPr>
                <w:sz w:val="24"/>
                <w:szCs w:val="20"/>
              </w:rPr>
            </w:pPr>
            <w:r w:rsidRPr="0088491C">
              <w:rPr>
                <w:sz w:val="24"/>
                <w:szCs w:val="20"/>
              </w:rPr>
              <w:t>Shade tolerant and does well in areas with standing water. Does not do well in drought or dry zones. Shallow roots searching for nutrients, needs to be planted in stands of trees that create large and diverse humus layer every year. </w:t>
            </w:r>
          </w:p>
          <w:p w14:paraId="0D54F530" w14:textId="77777777" w:rsidR="00185F46" w:rsidRPr="00185F46" w:rsidRDefault="00185F46" w:rsidP="00185F46">
            <w:pPr>
              <w:pStyle w:val="Content"/>
              <w:numPr>
                <w:ilvl w:val="0"/>
                <w:numId w:val="4"/>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CLIMAX SPECIES- (vs PIONEER species)</w:t>
            </w:r>
          </w:p>
          <w:p w14:paraId="0F4EEC23" w14:textId="709D3B34" w:rsidR="00185F46" w:rsidRPr="00185F46" w:rsidRDefault="00185F46" w:rsidP="00185F46">
            <w:pPr>
              <w:pStyle w:val="Content"/>
              <w:numPr>
                <w:ilvl w:val="0"/>
                <w:numId w:val="4"/>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grows with limited resources (heat and water)</w:t>
            </w:r>
          </w:p>
          <w:p w14:paraId="61C5A8F2" w14:textId="70AADBF7" w:rsidR="00185F46" w:rsidRPr="00185F46" w:rsidRDefault="00185F46" w:rsidP="00185F46">
            <w:pPr>
              <w:pStyle w:val="Content"/>
              <w:ind w:left="360"/>
              <w:cnfStyle w:val="000000000000" w:firstRow="0" w:lastRow="0" w:firstColumn="0" w:lastColumn="0" w:oddVBand="0" w:evenVBand="0" w:oddHBand="0" w:evenHBand="0" w:firstRowFirstColumn="0" w:firstRowLastColumn="0" w:lastRowFirstColumn="0" w:lastRowLastColumn="0"/>
              <w:rPr>
                <w:sz w:val="24"/>
                <w:szCs w:val="20"/>
              </w:rPr>
            </w:pPr>
            <w:r>
              <w:rPr>
                <w:sz w:val="24"/>
                <w:szCs w:val="20"/>
              </w:rPr>
              <w:t>go</w:t>
            </w:r>
            <w:r w:rsidRPr="00185F46">
              <w:rPr>
                <w:sz w:val="24"/>
                <w:szCs w:val="20"/>
              </w:rPr>
              <w:t>od competitor, poor colonizer</w:t>
            </w:r>
          </w:p>
          <w:p w14:paraId="76EF2886" w14:textId="65C57E07" w:rsidR="00185F46" w:rsidRPr="00185F46" w:rsidRDefault="00185F46" w:rsidP="00185F46">
            <w:pPr>
              <w:pStyle w:val="Content"/>
              <w:numPr>
                <w:ilvl w:val="0"/>
                <w:numId w:val="4"/>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highly adapted to predictable environments</w:t>
            </w:r>
          </w:p>
          <w:p w14:paraId="739CCE99" w14:textId="532B955E" w:rsidR="00185F46" w:rsidRPr="0088491C" w:rsidRDefault="00185F46" w:rsidP="00185F46">
            <w:pPr>
              <w:pStyle w:val="Content"/>
              <w:numPr>
                <w:ilvl w:val="0"/>
                <w:numId w:val="4"/>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Douglas-fir is a climax species as well</w:t>
            </w:r>
          </w:p>
        </w:tc>
      </w:tr>
      <w:tr w:rsidR="0088491C" w14:paraId="58C369AF" w14:textId="77777777" w:rsidTr="00185F46">
        <w:tc>
          <w:tcPr>
            <w:cnfStyle w:val="001000000000" w:firstRow="0" w:lastRow="0" w:firstColumn="1" w:lastColumn="0" w:oddVBand="0" w:evenVBand="0" w:oddHBand="0" w:evenHBand="0" w:firstRowFirstColumn="0" w:firstRowLastColumn="0" w:lastRowFirstColumn="0" w:lastRowLastColumn="0"/>
            <w:tcW w:w="1975" w:type="dxa"/>
          </w:tcPr>
          <w:p w14:paraId="09A7FB9D" w14:textId="6B004731" w:rsidR="0088491C" w:rsidRPr="0088491C" w:rsidRDefault="00185F46" w:rsidP="004B0D09">
            <w:pPr>
              <w:pStyle w:val="Content"/>
              <w:rPr>
                <w:sz w:val="24"/>
                <w:szCs w:val="20"/>
              </w:rPr>
            </w:pPr>
            <w:r w:rsidRPr="00185F46">
              <w:rPr>
                <w:sz w:val="24"/>
                <w:szCs w:val="20"/>
              </w:rPr>
              <w:t>WESTERN RED CEDAR</w:t>
            </w:r>
          </w:p>
        </w:tc>
        <w:tc>
          <w:tcPr>
            <w:tcW w:w="3060" w:type="dxa"/>
          </w:tcPr>
          <w:p w14:paraId="0C6C6C49" w14:textId="28225821" w:rsidR="0088491C" w:rsidRPr="00185F46" w:rsidRDefault="00185F46" w:rsidP="004B0D09">
            <w:pPr>
              <w:pStyle w:val="Content"/>
              <w:cnfStyle w:val="000000000000" w:firstRow="0" w:lastRow="0" w:firstColumn="0" w:lastColumn="0" w:oddVBand="0" w:evenVBand="0" w:oddHBand="0" w:evenHBand="0" w:firstRowFirstColumn="0" w:firstRowLastColumn="0" w:lastRowFirstColumn="0" w:lastRowLastColumn="0"/>
              <w:rPr>
                <w:bCs/>
                <w:sz w:val="24"/>
                <w:szCs w:val="20"/>
              </w:rPr>
            </w:pPr>
            <w:r w:rsidRPr="00185F46">
              <w:rPr>
                <w:bCs/>
                <w:i/>
                <w:iCs/>
                <w:sz w:val="24"/>
                <w:szCs w:val="20"/>
              </w:rPr>
              <w:t xml:space="preserve">Thuja </w:t>
            </w:r>
            <w:proofErr w:type="spellStart"/>
            <w:r w:rsidRPr="00185F46">
              <w:rPr>
                <w:bCs/>
                <w:i/>
                <w:iCs/>
                <w:sz w:val="24"/>
                <w:szCs w:val="20"/>
              </w:rPr>
              <w:t>Plicata</w:t>
            </w:r>
            <w:proofErr w:type="spellEnd"/>
          </w:p>
        </w:tc>
        <w:tc>
          <w:tcPr>
            <w:tcW w:w="4891" w:type="dxa"/>
          </w:tcPr>
          <w:p w14:paraId="6211B42A" w14:textId="77777777" w:rsidR="00185F46" w:rsidRDefault="00185F46" w:rsidP="00185F46">
            <w:pPr>
              <w:pStyle w:val="Content"/>
              <w:numPr>
                <w:ilvl w:val="0"/>
                <w:numId w:val="5"/>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Part of Cupressaceae family (not true cedars, just like PO Cedar)</w:t>
            </w:r>
          </w:p>
          <w:p w14:paraId="79A974A0" w14:textId="5D0348EE" w:rsidR="00185F46" w:rsidRPr="00185F46" w:rsidRDefault="00185F46" w:rsidP="00185F46">
            <w:pPr>
              <w:pStyle w:val="Content"/>
              <w:numPr>
                <w:ilvl w:val="0"/>
                <w:numId w:val="5"/>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Associated heavily in forests with Douglas-Fir and Western Hemlock</w:t>
            </w:r>
          </w:p>
          <w:p w14:paraId="74EC0872" w14:textId="53BC472B" w:rsidR="00185F46" w:rsidRPr="00185F46" w:rsidRDefault="00185F46" w:rsidP="00185F46">
            <w:pPr>
              <w:pStyle w:val="Content"/>
              <w:numPr>
                <w:ilvl w:val="0"/>
                <w:numId w:val="5"/>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Not to be planted in large hoards with other cedars, susceptible to many cedar root </w:t>
            </w:r>
          </w:p>
          <w:p w14:paraId="3682F37A" w14:textId="03AB47D0" w:rsidR="0088491C" w:rsidRPr="00185F46" w:rsidRDefault="00185F46" w:rsidP="004B0D09">
            <w:pPr>
              <w:pStyle w:val="Content"/>
              <w:numPr>
                <w:ilvl w:val="0"/>
                <w:numId w:val="5"/>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lastRenderedPageBreak/>
              <w:t xml:space="preserve">Diseases. Needs wind break, shade tolerant. </w:t>
            </w:r>
          </w:p>
        </w:tc>
      </w:tr>
      <w:tr w:rsidR="0088491C" w14:paraId="77328BC0" w14:textId="77777777" w:rsidTr="00185F46">
        <w:tc>
          <w:tcPr>
            <w:cnfStyle w:val="001000000000" w:firstRow="0" w:lastRow="0" w:firstColumn="1" w:lastColumn="0" w:oddVBand="0" w:evenVBand="0" w:oddHBand="0" w:evenHBand="0" w:firstRowFirstColumn="0" w:firstRowLastColumn="0" w:lastRowFirstColumn="0" w:lastRowLastColumn="0"/>
            <w:tcW w:w="1975" w:type="dxa"/>
          </w:tcPr>
          <w:p w14:paraId="5BBA3AA9" w14:textId="2779EB3B" w:rsidR="0088491C" w:rsidRPr="0088491C" w:rsidRDefault="00185F46" w:rsidP="004B0D09">
            <w:pPr>
              <w:pStyle w:val="Content"/>
              <w:rPr>
                <w:sz w:val="24"/>
                <w:szCs w:val="20"/>
              </w:rPr>
            </w:pPr>
            <w:r w:rsidRPr="00185F46">
              <w:rPr>
                <w:sz w:val="24"/>
                <w:szCs w:val="20"/>
              </w:rPr>
              <w:lastRenderedPageBreak/>
              <w:t xml:space="preserve">SHORE PINE </w:t>
            </w:r>
          </w:p>
        </w:tc>
        <w:tc>
          <w:tcPr>
            <w:tcW w:w="3060" w:type="dxa"/>
          </w:tcPr>
          <w:p w14:paraId="1269484E" w14:textId="1E1CF669" w:rsidR="0088491C" w:rsidRPr="00185F46" w:rsidRDefault="00185F46" w:rsidP="004B0D09">
            <w:pPr>
              <w:pStyle w:val="Content"/>
              <w:cnfStyle w:val="000000000000" w:firstRow="0" w:lastRow="0" w:firstColumn="0" w:lastColumn="0" w:oddVBand="0" w:evenVBand="0" w:oddHBand="0" w:evenHBand="0" w:firstRowFirstColumn="0" w:firstRowLastColumn="0" w:lastRowFirstColumn="0" w:lastRowLastColumn="0"/>
              <w:rPr>
                <w:i/>
                <w:iCs/>
                <w:sz w:val="24"/>
                <w:szCs w:val="20"/>
              </w:rPr>
            </w:pPr>
            <w:r>
              <w:rPr>
                <w:i/>
                <w:iCs/>
                <w:sz w:val="24"/>
                <w:szCs w:val="20"/>
              </w:rPr>
              <w:t>P</w:t>
            </w:r>
            <w:r w:rsidRPr="00185F46">
              <w:rPr>
                <w:i/>
                <w:iCs/>
                <w:sz w:val="24"/>
                <w:szCs w:val="20"/>
              </w:rPr>
              <w:t>inus contorta</w:t>
            </w:r>
          </w:p>
        </w:tc>
        <w:tc>
          <w:tcPr>
            <w:tcW w:w="4891" w:type="dxa"/>
          </w:tcPr>
          <w:p w14:paraId="7D644A18" w14:textId="77777777" w:rsidR="00185F46" w:rsidRDefault="00185F46" w:rsidP="00185F46">
            <w:pPr>
              <w:pStyle w:val="Content"/>
              <w:numPr>
                <w:ilvl w:val="0"/>
                <w:numId w:val="6"/>
              </w:numPr>
              <w:cnfStyle w:val="000000000000" w:firstRow="0" w:lastRow="0" w:firstColumn="0" w:lastColumn="0" w:oddVBand="0" w:evenVBand="0" w:oddHBand="0" w:evenHBand="0" w:firstRowFirstColumn="0" w:firstRowLastColumn="0" w:lastRowFirstColumn="0" w:lastRowLastColumn="0"/>
              <w:rPr>
                <w:bCs/>
                <w:sz w:val="24"/>
                <w:szCs w:val="20"/>
              </w:rPr>
            </w:pPr>
            <w:r w:rsidRPr="00185F46">
              <w:rPr>
                <w:bCs/>
                <w:sz w:val="24"/>
                <w:szCs w:val="20"/>
              </w:rPr>
              <w:t xml:space="preserve">Dominates the city park landscape thus far. Need to be replanted to ensure the next generation. </w:t>
            </w:r>
          </w:p>
          <w:p w14:paraId="1F3271A9" w14:textId="77777777" w:rsidR="00185F46" w:rsidRDefault="00185F46" w:rsidP="00185F46">
            <w:pPr>
              <w:pStyle w:val="Content"/>
              <w:numPr>
                <w:ilvl w:val="0"/>
                <w:numId w:val="6"/>
              </w:numPr>
              <w:cnfStyle w:val="000000000000" w:firstRow="0" w:lastRow="0" w:firstColumn="0" w:lastColumn="0" w:oddVBand="0" w:evenVBand="0" w:oddHBand="0" w:evenHBand="0" w:firstRowFirstColumn="0" w:firstRowLastColumn="0" w:lastRowFirstColumn="0" w:lastRowLastColumn="0"/>
              <w:rPr>
                <w:bCs/>
                <w:sz w:val="24"/>
                <w:szCs w:val="20"/>
              </w:rPr>
            </w:pPr>
            <w:r w:rsidRPr="00185F46">
              <w:rPr>
                <w:bCs/>
                <w:sz w:val="24"/>
                <w:szCs w:val="20"/>
              </w:rPr>
              <w:t xml:space="preserve">Plant in groves with Sitka spruce, </w:t>
            </w:r>
            <w:r>
              <w:rPr>
                <w:bCs/>
                <w:sz w:val="24"/>
                <w:szCs w:val="20"/>
              </w:rPr>
              <w:t>W</w:t>
            </w:r>
            <w:r w:rsidRPr="00185F46">
              <w:rPr>
                <w:bCs/>
                <w:sz w:val="24"/>
                <w:szCs w:val="20"/>
              </w:rPr>
              <w:t xml:space="preserve">estern red cedar, Douglas fir, and understory shrubs.  </w:t>
            </w:r>
          </w:p>
          <w:p w14:paraId="5EF3EF9F" w14:textId="77777777" w:rsidR="00185F46" w:rsidRDefault="00185F46" w:rsidP="00185F46">
            <w:pPr>
              <w:pStyle w:val="Content"/>
              <w:numPr>
                <w:ilvl w:val="0"/>
                <w:numId w:val="6"/>
              </w:numPr>
              <w:cnfStyle w:val="000000000000" w:firstRow="0" w:lastRow="0" w:firstColumn="0" w:lastColumn="0" w:oddVBand="0" w:evenVBand="0" w:oddHBand="0" w:evenHBand="0" w:firstRowFirstColumn="0" w:firstRowLastColumn="0" w:lastRowFirstColumn="0" w:lastRowLastColumn="0"/>
              <w:rPr>
                <w:bCs/>
                <w:sz w:val="24"/>
                <w:szCs w:val="20"/>
              </w:rPr>
            </w:pPr>
            <w:r w:rsidRPr="00185F46">
              <w:rPr>
                <w:bCs/>
                <w:sz w:val="24"/>
                <w:szCs w:val="20"/>
              </w:rPr>
              <w:t xml:space="preserve">Highly adaptable and can withstand high winds and bogs. </w:t>
            </w:r>
          </w:p>
          <w:p w14:paraId="6C0782D1" w14:textId="12C30718" w:rsidR="0088491C" w:rsidRPr="00185F46" w:rsidRDefault="00185F46" w:rsidP="00185F46">
            <w:pPr>
              <w:pStyle w:val="Content"/>
              <w:numPr>
                <w:ilvl w:val="0"/>
                <w:numId w:val="6"/>
              </w:numPr>
              <w:cnfStyle w:val="000000000000" w:firstRow="0" w:lastRow="0" w:firstColumn="0" w:lastColumn="0" w:oddVBand="0" w:evenVBand="0" w:oddHBand="0" w:evenHBand="0" w:firstRowFirstColumn="0" w:firstRowLastColumn="0" w:lastRowFirstColumn="0" w:lastRowLastColumn="0"/>
              <w:rPr>
                <w:bCs/>
                <w:sz w:val="24"/>
                <w:szCs w:val="20"/>
              </w:rPr>
            </w:pPr>
            <w:r w:rsidRPr="00185F46">
              <w:rPr>
                <w:bCs/>
                <w:sz w:val="24"/>
                <w:szCs w:val="20"/>
              </w:rPr>
              <w:t>Tolerant of salt spray and low-nutrient conditions.</w:t>
            </w:r>
          </w:p>
        </w:tc>
      </w:tr>
      <w:tr w:rsidR="0088491C" w14:paraId="4754D217" w14:textId="77777777" w:rsidTr="00185F46">
        <w:tc>
          <w:tcPr>
            <w:cnfStyle w:val="001000000000" w:firstRow="0" w:lastRow="0" w:firstColumn="1" w:lastColumn="0" w:oddVBand="0" w:evenVBand="0" w:oddHBand="0" w:evenHBand="0" w:firstRowFirstColumn="0" w:firstRowLastColumn="0" w:lastRowFirstColumn="0" w:lastRowLastColumn="0"/>
            <w:tcW w:w="1975" w:type="dxa"/>
          </w:tcPr>
          <w:p w14:paraId="69284074" w14:textId="2C4191A6" w:rsidR="0088491C" w:rsidRPr="0088491C" w:rsidRDefault="00185F46" w:rsidP="004B0D09">
            <w:pPr>
              <w:pStyle w:val="Content"/>
              <w:rPr>
                <w:sz w:val="24"/>
                <w:szCs w:val="20"/>
              </w:rPr>
            </w:pPr>
            <w:r w:rsidRPr="00185F46">
              <w:rPr>
                <w:sz w:val="24"/>
                <w:szCs w:val="20"/>
              </w:rPr>
              <w:t>WHITE FIR</w:t>
            </w:r>
          </w:p>
        </w:tc>
        <w:tc>
          <w:tcPr>
            <w:tcW w:w="3060" w:type="dxa"/>
          </w:tcPr>
          <w:p w14:paraId="483D9E26" w14:textId="7D7A251D" w:rsidR="0088491C" w:rsidRPr="0088491C" w:rsidRDefault="00185F46" w:rsidP="004B0D09">
            <w:pPr>
              <w:pStyle w:val="Content"/>
              <w:cnfStyle w:val="000000000000" w:firstRow="0" w:lastRow="0" w:firstColumn="0" w:lastColumn="0" w:oddVBand="0" w:evenVBand="0" w:oddHBand="0" w:evenHBand="0" w:firstRowFirstColumn="0" w:firstRowLastColumn="0" w:lastRowFirstColumn="0" w:lastRowLastColumn="0"/>
              <w:rPr>
                <w:sz w:val="24"/>
                <w:szCs w:val="20"/>
              </w:rPr>
            </w:pPr>
            <w:r>
              <w:rPr>
                <w:i/>
                <w:iCs/>
                <w:sz w:val="24"/>
                <w:szCs w:val="20"/>
              </w:rPr>
              <w:t>A</w:t>
            </w:r>
            <w:r w:rsidRPr="00185F46">
              <w:rPr>
                <w:bCs/>
                <w:i/>
                <w:iCs/>
                <w:sz w:val="24"/>
                <w:szCs w:val="20"/>
              </w:rPr>
              <w:t>bies grandis</w:t>
            </w:r>
          </w:p>
        </w:tc>
        <w:tc>
          <w:tcPr>
            <w:tcW w:w="4891" w:type="dxa"/>
          </w:tcPr>
          <w:p w14:paraId="1F541308" w14:textId="77777777" w:rsidR="00185F46" w:rsidRPr="00185F46" w:rsidRDefault="00185F46" w:rsidP="00185F46">
            <w:pPr>
              <w:pStyle w:val="Content"/>
              <w:numPr>
                <w:ilvl w:val="0"/>
                <w:numId w:val="7"/>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Common on the coast but not as close as City Park.  When it is, accompanied by Ponderosa Pine and Douglas Fir.</w:t>
            </w:r>
          </w:p>
          <w:p w14:paraId="4050F7FC" w14:textId="77777777" w:rsidR="00185F46" w:rsidRDefault="00185F46" w:rsidP="00185F46">
            <w:pPr>
              <w:pStyle w:val="Content"/>
              <w:numPr>
                <w:ilvl w:val="0"/>
                <w:numId w:val="7"/>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Spodosol soils: acid soils with humus layer consisting of Aluminum and Iro</w:t>
            </w:r>
            <w:r>
              <w:rPr>
                <w:sz w:val="24"/>
                <w:szCs w:val="20"/>
              </w:rPr>
              <w:t>n</w:t>
            </w:r>
          </w:p>
          <w:p w14:paraId="7FEAFF8D" w14:textId="77777777" w:rsidR="00185F46" w:rsidRDefault="00185F46" w:rsidP="00185F46">
            <w:pPr>
              <w:pStyle w:val="Content"/>
              <w:numPr>
                <w:ilvl w:val="0"/>
                <w:numId w:val="7"/>
              </w:numPr>
              <w:cnfStyle w:val="000000000000" w:firstRow="0" w:lastRow="0" w:firstColumn="0" w:lastColumn="0" w:oddVBand="0" w:evenVBand="0" w:oddHBand="0" w:evenHBand="0" w:firstRowFirstColumn="0" w:firstRowLastColumn="0" w:lastRowFirstColumn="0" w:lastRowLastColumn="0"/>
              <w:rPr>
                <w:sz w:val="24"/>
                <w:szCs w:val="20"/>
              </w:rPr>
            </w:pPr>
            <w:r>
              <w:rPr>
                <w:sz w:val="24"/>
                <w:szCs w:val="20"/>
              </w:rPr>
              <w:t>D</w:t>
            </w:r>
            <w:r w:rsidRPr="00185F46">
              <w:rPr>
                <w:sz w:val="24"/>
                <w:szCs w:val="20"/>
              </w:rPr>
              <w:t xml:space="preserve">oes not do well in high winds, needs a wind block until well established. </w:t>
            </w:r>
          </w:p>
          <w:p w14:paraId="7EE8E2E1" w14:textId="6D537635" w:rsidR="0088491C" w:rsidRPr="00185F46" w:rsidRDefault="00185F46" w:rsidP="004B0D09">
            <w:pPr>
              <w:pStyle w:val="Content"/>
              <w:numPr>
                <w:ilvl w:val="0"/>
                <w:numId w:val="7"/>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Does well in valleys or stream bottoms with high-water levels. </w:t>
            </w:r>
          </w:p>
        </w:tc>
      </w:tr>
      <w:tr w:rsidR="00185F46" w14:paraId="47522C5C" w14:textId="77777777" w:rsidTr="00715E41">
        <w:tc>
          <w:tcPr>
            <w:cnfStyle w:val="001000000000" w:firstRow="0" w:lastRow="0" w:firstColumn="1" w:lastColumn="0" w:oddVBand="0" w:evenVBand="0" w:oddHBand="0" w:evenHBand="0" w:firstRowFirstColumn="0" w:firstRowLastColumn="0" w:lastRowFirstColumn="0" w:lastRowLastColumn="0"/>
            <w:tcW w:w="9926" w:type="dxa"/>
            <w:gridSpan w:val="3"/>
            <w:shd w:val="clear" w:color="auto" w:fill="E7E6E6" w:themeFill="background2"/>
          </w:tcPr>
          <w:p w14:paraId="53E30561" w14:textId="5B83342A" w:rsidR="00185F46" w:rsidRPr="00185F46" w:rsidRDefault="00185F46" w:rsidP="00185F46">
            <w:pPr>
              <w:pStyle w:val="Content"/>
            </w:pPr>
            <w:r w:rsidRPr="00185F46">
              <w:t>SHRUBS/UNDERSTORY</w:t>
            </w:r>
          </w:p>
        </w:tc>
      </w:tr>
      <w:tr w:rsidR="00185F46" w14:paraId="2724DBD8" w14:textId="77777777" w:rsidTr="00185F46">
        <w:tc>
          <w:tcPr>
            <w:cnfStyle w:val="001000000000" w:firstRow="0" w:lastRow="0" w:firstColumn="1" w:lastColumn="0" w:oddVBand="0" w:evenVBand="0" w:oddHBand="0" w:evenHBand="0" w:firstRowFirstColumn="0" w:firstRowLastColumn="0" w:lastRowFirstColumn="0" w:lastRowLastColumn="0"/>
            <w:tcW w:w="1975" w:type="dxa"/>
            <w:shd w:val="clear" w:color="auto" w:fill="auto"/>
          </w:tcPr>
          <w:p w14:paraId="23B4EED1" w14:textId="12481847" w:rsidR="00185F46" w:rsidRPr="00185F46" w:rsidRDefault="00185F46" w:rsidP="00185F46">
            <w:pPr>
              <w:pStyle w:val="Content"/>
              <w:rPr>
                <w:b w:val="0"/>
                <w:bCs w:val="0"/>
              </w:rPr>
            </w:pPr>
            <w:r w:rsidRPr="00185F46">
              <w:rPr>
                <w:sz w:val="24"/>
                <w:szCs w:val="20"/>
              </w:rPr>
              <w:t>EVERGREEN HUCKLEBERRY</w:t>
            </w:r>
          </w:p>
        </w:tc>
        <w:tc>
          <w:tcPr>
            <w:tcW w:w="3060" w:type="dxa"/>
            <w:shd w:val="clear" w:color="auto" w:fill="auto"/>
          </w:tcPr>
          <w:p w14:paraId="6F3A92A0" w14:textId="73B7A385" w:rsidR="00185F46" w:rsidRPr="00185F46" w:rsidRDefault="00185F46" w:rsidP="00185F46">
            <w:pPr>
              <w:pStyle w:val="Content"/>
              <w:cnfStyle w:val="000000000000" w:firstRow="0" w:lastRow="0" w:firstColumn="0" w:lastColumn="0" w:oddVBand="0" w:evenVBand="0" w:oddHBand="0" w:evenHBand="0" w:firstRowFirstColumn="0" w:firstRowLastColumn="0" w:lastRowFirstColumn="0" w:lastRowLastColumn="0"/>
              <w:rPr>
                <w:i/>
                <w:iCs/>
              </w:rPr>
            </w:pPr>
            <w:r>
              <w:rPr>
                <w:i/>
                <w:iCs/>
                <w:sz w:val="24"/>
                <w:szCs w:val="20"/>
              </w:rPr>
              <w:t>V</w:t>
            </w:r>
            <w:r w:rsidRPr="00185F46">
              <w:rPr>
                <w:i/>
                <w:iCs/>
                <w:sz w:val="24"/>
                <w:szCs w:val="20"/>
              </w:rPr>
              <w:t xml:space="preserve">accinium </w:t>
            </w:r>
            <w:proofErr w:type="spellStart"/>
            <w:r w:rsidRPr="00185F46">
              <w:rPr>
                <w:i/>
                <w:iCs/>
                <w:sz w:val="24"/>
                <w:szCs w:val="20"/>
              </w:rPr>
              <w:t>ovatum</w:t>
            </w:r>
            <w:proofErr w:type="spellEnd"/>
          </w:p>
        </w:tc>
        <w:tc>
          <w:tcPr>
            <w:tcW w:w="4891" w:type="dxa"/>
            <w:shd w:val="clear" w:color="auto" w:fill="auto"/>
          </w:tcPr>
          <w:p w14:paraId="18F12DFC"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 xml:space="preserve">Native </w:t>
            </w:r>
            <w:proofErr w:type="spellStart"/>
            <w:r w:rsidRPr="00185F46">
              <w:rPr>
                <w:sz w:val="24"/>
                <w:szCs w:val="20"/>
              </w:rPr>
              <w:t>oregon</w:t>
            </w:r>
            <w:proofErr w:type="spellEnd"/>
            <w:r w:rsidRPr="00185F46">
              <w:rPr>
                <w:sz w:val="24"/>
                <w:szCs w:val="20"/>
              </w:rPr>
              <w:t xml:space="preserve"> understory shrub</w:t>
            </w:r>
          </w:p>
          <w:p w14:paraId="777DE12E"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Can grow to 10ft. Tall in the shade</w:t>
            </w:r>
          </w:p>
          <w:p w14:paraId="33348A3D"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Loves acidic soil of the coast</w:t>
            </w:r>
          </w:p>
          <w:p w14:paraId="01A808A0"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Small pink flowers in spring, small red berries in summer, matures to black in fall</w:t>
            </w:r>
          </w:p>
          <w:p w14:paraId="265F9A06"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Bees/birds/butterflies LOVE</w:t>
            </w:r>
          </w:p>
          <w:p w14:paraId="3CA49EFD"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High appeal and low maintenance, slow growing.</w:t>
            </w:r>
          </w:p>
          <w:p w14:paraId="127427D7"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Crucial to understory health in conifer forests</w:t>
            </w:r>
          </w:p>
          <w:p w14:paraId="0D292FB0"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Can live in shade or full sun. Needs to be incorporated throughout city park, crucial pollinator and prevents erosion.</w:t>
            </w:r>
          </w:p>
          <w:p w14:paraId="0017187B"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Does well on edges of forests or in openings. </w:t>
            </w:r>
          </w:p>
          <w:p w14:paraId="237DAB64" w14:textId="774B6D81" w:rsidR="00185F46" w:rsidRPr="00185F46" w:rsidRDefault="00185F46" w:rsidP="00185F46">
            <w:pPr>
              <w:pStyle w:val="Content"/>
              <w:cnfStyle w:val="000000000000" w:firstRow="0" w:lastRow="0" w:firstColumn="0" w:lastColumn="0" w:oddVBand="0" w:evenVBand="0" w:oddHBand="0" w:evenHBand="0" w:firstRowFirstColumn="0" w:firstRowLastColumn="0" w:lastRowFirstColumn="0" w:lastRowLastColumn="0"/>
              <w:rPr>
                <w:sz w:val="24"/>
                <w:szCs w:val="20"/>
              </w:rPr>
            </w:pPr>
          </w:p>
        </w:tc>
      </w:tr>
      <w:tr w:rsidR="00185F46" w14:paraId="2FD72876" w14:textId="77777777" w:rsidTr="00185F46">
        <w:tc>
          <w:tcPr>
            <w:cnfStyle w:val="001000000000" w:firstRow="0" w:lastRow="0" w:firstColumn="1" w:lastColumn="0" w:oddVBand="0" w:evenVBand="0" w:oddHBand="0" w:evenHBand="0" w:firstRowFirstColumn="0" w:firstRowLastColumn="0" w:lastRowFirstColumn="0" w:lastRowLastColumn="0"/>
            <w:tcW w:w="1975" w:type="dxa"/>
            <w:shd w:val="clear" w:color="auto" w:fill="auto"/>
          </w:tcPr>
          <w:p w14:paraId="6B05F9B6" w14:textId="32AFCA6A" w:rsidR="00185F46" w:rsidRPr="00185F46" w:rsidRDefault="00185F46" w:rsidP="00185F46">
            <w:pPr>
              <w:pStyle w:val="Content"/>
              <w:rPr>
                <w:sz w:val="24"/>
                <w:szCs w:val="20"/>
              </w:rPr>
            </w:pPr>
            <w:r w:rsidRPr="00185F46">
              <w:rPr>
                <w:sz w:val="24"/>
                <w:szCs w:val="20"/>
              </w:rPr>
              <w:t>RHODODENDRONS</w:t>
            </w:r>
          </w:p>
        </w:tc>
        <w:tc>
          <w:tcPr>
            <w:tcW w:w="3060" w:type="dxa"/>
            <w:shd w:val="clear" w:color="auto" w:fill="auto"/>
          </w:tcPr>
          <w:p w14:paraId="5F49A3CA" w14:textId="245E4F78" w:rsidR="00185F46" w:rsidRPr="00185F46" w:rsidRDefault="00185F46" w:rsidP="00185F46">
            <w:pPr>
              <w:pStyle w:val="Content"/>
              <w:cnfStyle w:val="000000000000" w:firstRow="0" w:lastRow="0" w:firstColumn="0" w:lastColumn="0" w:oddVBand="0" w:evenVBand="0" w:oddHBand="0" w:evenHBand="0" w:firstRowFirstColumn="0" w:firstRowLastColumn="0" w:lastRowFirstColumn="0" w:lastRowLastColumn="0"/>
              <w:rPr>
                <w:bCs/>
                <w:i/>
                <w:iCs/>
                <w:sz w:val="24"/>
                <w:szCs w:val="20"/>
              </w:rPr>
            </w:pPr>
            <w:r>
              <w:rPr>
                <w:bCs/>
                <w:i/>
                <w:iCs/>
                <w:sz w:val="24"/>
                <w:szCs w:val="20"/>
              </w:rPr>
              <w:t>R</w:t>
            </w:r>
            <w:r w:rsidRPr="00185F46">
              <w:rPr>
                <w:bCs/>
                <w:i/>
                <w:iCs/>
                <w:sz w:val="24"/>
                <w:szCs w:val="20"/>
              </w:rPr>
              <w:t xml:space="preserve">hododendron </w:t>
            </w:r>
            <w:proofErr w:type="spellStart"/>
            <w:r w:rsidRPr="00185F46">
              <w:rPr>
                <w:bCs/>
                <w:i/>
                <w:iCs/>
                <w:sz w:val="24"/>
                <w:szCs w:val="20"/>
              </w:rPr>
              <w:t>macrophyllum</w:t>
            </w:r>
            <w:proofErr w:type="spellEnd"/>
          </w:p>
        </w:tc>
        <w:tc>
          <w:tcPr>
            <w:tcW w:w="4891" w:type="dxa"/>
            <w:shd w:val="clear" w:color="auto" w:fill="auto"/>
          </w:tcPr>
          <w:p w14:paraId="36B034B6"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 xml:space="preserve">Unlike many blooming plants, rhododendron does not like full morning sun in winter and does best when planted in dappled shade on the north side of a building. Growing rhododendrons are </w:t>
            </w:r>
            <w:r w:rsidRPr="00185F46">
              <w:rPr>
                <w:sz w:val="24"/>
                <w:szCs w:val="20"/>
              </w:rPr>
              <w:lastRenderedPageBreak/>
              <w:t>happiest in a location protected from the wind and not under eves of a building.</w:t>
            </w:r>
          </w:p>
          <w:p w14:paraId="20E2FCFD"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Five Varieties native to PNW</w:t>
            </w:r>
          </w:p>
          <w:p w14:paraId="3F104BB4"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Adds color and density to understory</w:t>
            </w:r>
          </w:p>
          <w:p w14:paraId="6F351167"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Good for pollinators and protection</w:t>
            </w:r>
          </w:p>
          <w:p w14:paraId="271D7325" w14:textId="1368E122"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Grows in fairly dry areas, dappled light or shade necessary.</w:t>
            </w:r>
          </w:p>
        </w:tc>
      </w:tr>
      <w:tr w:rsidR="00185F46" w14:paraId="6EE82826" w14:textId="77777777" w:rsidTr="00185F46">
        <w:tc>
          <w:tcPr>
            <w:cnfStyle w:val="001000000000" w:firstRow="0" w:lastRow="0" w:firstColumn="1" w:lastColumn="0" w:oddVBand="0" w:evenVBand="0" w:oddHBand="0" w:evenHBand="0" w:firstRowFirstColumn="0" w:firstRowLastColumn="0" w:lastRowFirstColumn="0" w:lastRowLastColumn="0"/>
            <w:tcW w:w="1975" w:type="dxa"/>
            <w:shd w:val="clear" w:color="auto" w:fill="auto"/>
          </w:tcPr>
          <w:p w14:paraId="56DB7EE8" w14:textId="74AC7890" w:rsidR="00185F46" w:rsidRPr="00185F46" w:rsidRDefault="00185F46" w:rsidP="00185F46">
            <w:pPr>
              <w:pStyle w:val="Content"/>
              <w:rPr>
                <w:sz w:val="24"/>
                <w:szCs w:val="20"/>
              </w:rPr>
            </w:pPr>
            <w:r w:rsidRPr="00185F46">
              <w:rPr>
                <w:sz w:val="24"/>
                <w:szCs w:val="20"/>
              </w:rPr>
              <w:lastRenderedPageBreak/>
              <w:t>RED ALDER</w:t>
            </w:r>
          </w:p>
        </w:tc>
        <w:tc>
          <w:tcPr>
            <w:tcW w:w="3060" w:type="dxa"/>
            <w:shd w:val="clear" w:color="auto" w:fill="auto"/>
          </w:tcPr>
          <w:p w14:paraId="3DA0616C" w14:textId="7978263D" w:rsidR="00185F46" w:rsidRPr="00185F46" w:rsidRDefault="00185F46" w:rsidP="00185F46">
            <w:pPr>
              <w:pStyle w:val="Content"/>
              <w:cnfStyle w:val="000000000000" w:firstRow="0" w:lastRow="0" w:firstColumn="0" w:lastColumn="0" w:oddVBand="0" w:evenVBand="0" w:oddHBand="0" w:evenHBand="0" w:firstRowFirstColumn="0" w:firstRowLastColumn="0" w:lastRowFirstColumn="0" w:lastRowLastColumn="0"/>
              <w:rPr>
                <w:bCs/>
                <w:i/>
                <w:iCs/>
                <w:sz w:val="24"/>
                <w:szCs w:val="20"/>
              </w:rPr>
            </w:pPr>
            <w:r w:rsidRPr="00185F46">
              <w:rPr>
                <w:bCs/>
                <w:i/>
                <w:iCs/>
                <w:sz w:val="24"/>
                <w:szCs w:val="20"/>
              </w:rPr>
              <w:t>Alnus Rubra</w:t>
            </w:r>
          </w:p>
        </w:tc>
        <w:tc>
          <w:tcPr>
            <w:tcW w:w="4891" w:type="dxa"/>
            <w:shd w:val="clear" w:color="auto" w:fill="auto"/>
          </w:tcPr>
          <w:p w14:paraId="13E097F8" w14:textId="794646D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Associated in forests/streambanks with Douglas fir, western red-cedar, western hemlock and (deciduous) willow, red osier dogwood, Oregon ash, and bigleaf maple</w:t>
            </w:r>
          </w:p>
          <w:p w14:paraId="798729D6" w14:textId="0529B105" w:rsid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Host of a nitrogen fixing bacteria, actinomycete Frankia, on nodules of roots.</w:t>
            </w:r>
          </w:p>
          <w:p w14:paraId="32312349" w14:textId="507EC58D" w:rsidR="00185F46" w:rsidRPr="00185F46" w:rsidRDefault="00185F46" w:rsidP="00185F46">
            <w:pPr>
              <w:pStyle w:val="Content"/>
              <w:ind w:left="360"/>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This is like the rhizome bacteria on legumes plant roots of the Fabaceae family, but</w:t>
            </w:r>
            <w:r>
              <w:rPr>
                <w:sz w:val="24"/>
                <w:szCs w:val="20"/>
              </w:rPr>
              <w:t xml:space="preserve"> </w:t>
            </w:r>
            <w:r w:rsidRPr="00185F46">
              <w:rPr>
                <w:sz w:val="24"/>
                <w:szCs w:val="20"/>
              </w:rPr>
              <w:t>regulates nitrogen in the soil rather than massive additions.</w:t>
            </w:r>
          </w:p>
          <w:p w14:paraId="22236CFB" w14:textId="77777777" w:rsidR="00185F46" w:rsidRPr="00185F46" w:rsidRDefault="00185F46" w:rsidP="00185F46">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PIONEER SPECIES-</w:t>
            </w:r>
          </w:p>
          <w:p w14:paraId="44189B45" w14:textId="000A72D9" w:rsidR="00185F46" w:rsidRPr="00185F46" w:rsidRDefault="00185F46" w:rsidP="00185F46">
            <w:pPr>
              <w:pStyle w:val="Content"/>
              <w:numPr>
                <w:ilvl w:val="1"/>
                <w:numId w:val="8"/>
              </w:numPr>
              <w:ind w:left="706"/>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logged areas very susceptible to large infestations</w:t>
            </w:r>
          </w:p>
          <w:p w14:paraId="7F0987D8" w14:textId="0C53A5C0" w:rsidR="00185F46" w:rsidRPr="00185F46" w:rsidRDefault="00185F46" w:rsidP="00185F46">
            <w:pPr>
              <w:pStyle w:val="Content"/>
              <w:numPr>
                <w:ilvl w:val="1"/>
                <w:numId w:val="8"/>
              </w:numPr>
              <w:ind w:left="706"/>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requires open area to be prolific</w:t>
            </w:r>
          </w:p>
          <w:p w14:paraId="2BAD6B3F" w14:textId="2BE495DF" w:rsidR="00185F46" w:rsidRPr="00185F46" w:rsidRDefault="00185F46" w:rsidP="00185F46">
            <w:pPr>
              <w:pStyle w:val="Content"/>
              <w:numPr>
                <w:ilvl w:val="1"/>
                <w:numId w:val="8"/>
              </w:numPr>
              <w:ind w:left="706"/>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poor competitor, excellent colonizer</w:t>
            </w:r>
          </w:p>
          <w:p w14:paraId="36F81A71" w14:textId="77777777" w:rsidR="00185F46" w:rsidRPr="00185F46" w:rsidRDefault="00185F46" w:rsidP="00185F46">
            <w:pPr>
              <w:pStyle w:val="Content"/>
              <w:numPr>
                <w:ilvl w:val="1"/>
                <w:numId w:val="8"/>
              </w:numPr>
              <w:ind w:left="706"/>
              <w:cnfStyle w:val="000000000000" w:firstRow="0" w:lastRow="0" w:firstColumn="0" w:lastColumn="0" w:oddVBand="0" w:evenVBand="0" w:oddHBand="0" w:evenHBand="0" w:firstRowFirstColumn="0" w:firstRowLastColumn="0" w:lastRowFirstColumn="0" w:lastRowLastColumn="0"/>
              <w:rPr>
                <w:sz w:val="24"/>
                <w:szCs w:val="20"/>
              </w:rPr>
            </w:pPr>
            <w:r w:rsidRPr="00185F46">
              <w:rPr>
                <w:sz w:val="24"/>
                <w:szCs w:val="20"/>
              </w:rPr>
              <w:t>Prefers to live amongst water edges, riverbanks, wetlands, etc.</w:t>
            </w:r>
          </w:p>
          <w:p w14:paraId="4CC64F97" w14:textId="77777777" w:rsidR="00185F46" w:rsidRPr="00185F46" w:rsidRDefault="00185F46" w:rsidP="00185F46">
            <w:pPr>
              <w:pStyle w:val="Content"/>
              <w:ind w:left="360"/>
              <w:cnfStyle w:val="000000000000" w:firstRow="0" w:lastRow="0" w:firstColumn="0" w:lastColumn="0" w:oddVBand="0" w:evenVBand="0" w:oddHBand="0" w:evenHBand="0" w:firstRowFirstColumn="0" w:firstRowLastColumn="0" w:lastRowFirstColumn="0" w:lastRowLastColumn="0"/>
              <w:rPr>
                <w:sz w:val="24"/>
                <w:szCs w:val="20"/>
              </w:rPr>
            </w:pPr>
          </w:p>
        </w:tc>
      </w:tr>
      <w:tr w:rsidR="00185F46" w14:paraId="228B7646" w14:textId="77777777" w:rsidTr="00185F46">
        <w:tc>
          <w:tcPr>
            <w:cnfStyle w:val="001000000000" w:firstRow="0" w:lastRow="0" w:firstColumn="1" w:lastColumn="0" w:oddVBand="0" w:evenVBand="0" w:oddHBand="0" w:evenHBand="0" w:firstRowFirstColumn="0" w:firstRowLastColumn="0" w:lastRowFirstColumn="0" w:lastRowLastColumn="0"/>
            <w:tcW w:w="1975" w:type="dxa"/>
            <w:shd w:val="clear" w:color="auto" w:fill="auto"/>
          </w:tcPr>
          <w:p w14:paraId="5F30E3EF" w14:textId="40B9A7B1" w:rsidR="00185F46" w:rsidRPr="00185F46" w:rsidRDefault="00ED7313" w:rsidP="00185F46">
            <w:pPr>
              <w:pStyle w:val="Content"/>
              <w:rPr>
                <w:sz w:val="24"/>
                <w:szCs w:val="20"/>
              </w:rPr>
            </w:pPr>
            <w:r w:rsidRPr="00ED7313">
              <w:rPr>
                <w:sz w:val="24"/>
                <w:szCs w:val="20"/>
              </w:rPr>
              <w:t>PACIFIC CRABAPPLE</w:t>
            </w:r>
          </w:p>
        </w:tc>
        <w:tc>
          <w:tcPr>
            <w:tcW w:w="3060" w:type="dxa"/>
            <w:shd w:val="clear" w:color="auto" w:fill="auto"/>
          </w:tcPr>
          <w:p w14:paraId="71A53F2F" w14:textId="3F9848F0" w:rsidR="00185F46" w:rsidRPr="00ED7313" w:rsidRDefault="00ED7313" w:rsidP="00185F46">
            <w:pPr>
              <w:pStyle w:val="Content"/>
              <w:cnfStyle w:val="000000000000" w:firstRow="0" w:lastRow="0" w:firstColumn="0" w:lastColumn="0" w:oddVBand="0" w:evenVBand="0" w:oddHBand="0" w:evenHBand="0" w:firstRowFirstColumn="0" w:firstRowLastColumn="0" w:lastRowFirstColumn="0" w:lastRowLastColumn="0"/>
              <w:rPr>
                <w:bCs/>
                <w:i/>
                <w:iCs/>
                <w:sz w:val="24"/>
                <w:szCs w:val="20"/>
              </w:rPr>
            </w:pPr>
            <w:r w:rsidRPr="00ED7313">
              <w:rPr>
                <w:bCs/>
                <w:i/>
                <w:iCs/>
                <w:sz w:val="24"/>
                <w:szCs w:val="20"/>
              </w:rPr>
              <w:t xml:space="preserve">Malus </w:t>
            </w:r>
            <w:proofErr w:type="spellStart"/>
            <w:r w:rsidRPr="00ED7313">
              <w:rPr>
                <w:bCs/>
                <w:i/>
                <w:iCs/>
                <w:sz w:val="24"/>
                <w:szCs w:val="20"/>
              </w:rPr>
              <w:t>Fusca</w:t>
            </w:r>
            <w:proofErr w:type="spellEnd"/>
          </w:p>
        </w:tc>
        <w:tc>
          <w:tcPr>
            <w:tcW w:w="4891" w:type="dxa"/>
            <w:shd w:val="clear" w:color="auto" w:fill="auto"/>
          </w:tcPr>
          <w:p w14:paraId="73B7008E" w14:textId="77777777" w:rsidR="00ED7313" w:rsidRPr="00ED7313" w:rsidRDefault="00ED7313" w:rsidP="00ED7313">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ED7313">
              <w:rPr>
                <w:sz w:val="24"/>
                <w:szCs w:val="20"/>
              </w:rPr>
              <w:t>Medium height (36ft)</w:t>
            </w:r>
          </w:p>
          <w:p w14:paraId="4E9D35CE" w14:textId="77777777" w:rsidR="00ED7313" w:rsidRPr="00ED7313" w:rsidRDefault="00ED7313" w:rsidP="00ED7313">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ED7313">
              <w:rPr>
                <w:sz w:val="24"/>
                <w:szCs w:val="20"/>
              </w:rPr>
              <w:t>Leaves irregularly lobed</w:t>
            </w:r>
          </w:p>
          <w:p w14:paraId="0026012C" w14:textId="77777777" w:rsidR="00ED7313" w:rsidRPr="00ED7313" w:rsidRDefault="00ED7313" w:rsidP="00ED7313">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ED7313">
              <w:rPr>
                <w:sz w:val="24"/>
                <w:szCs w:val="20"/>
              </w:rPr>
              <w:t>Fragrant white/pink apple blossoms</w:t>
            </w:r>
          </w:p>
          <w:p w14:paraId="4D07A696" w14:textId="77777777" w:rsidR="00ED7313" w:rsidRPr="00ED7313" w:rsidRDefault="00ED7313" w:rsidP="00ED7313">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ED7313">
              <w:rPr>
                <w:sz w:val="24"/>
                <w:szCs w:val="20"/>
              </w:rPr>
              <w:t>Older red/brown bark heavily fissured</w:t>
            </w:r>
          </w:p>
          <w:p w14:paraId="398EABC6" w14:textId="77777777" w:rsidR="00ED7313" w:rsidRPr="00ED7313" w:rsidRDefault="00ED7313" w:rsidP="00ED7313">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ED7313">
              <w:rPr>
                <w:sz w:val="24"/>
                <w:szCs w:val="20"/>
              </w:rPr>
              <w:t>Prefers wetlands, riverbanks</w:t>
            </w:r>
          </w:p>
          <w:p w14:paraId="3160A6A5" w14:textId="77777777" w:rsidR="00ED7313" w:rsidRPr="00ED7313" w:rsidRDefault="00ED7313" w:rsidP="00ED7313">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ED7313">
              <w:rPr>
                <w:sz w:val="24"/>
                <w:szCs w:val="20"/>
              </w:rPr>
              <w:t>“Deer Candy”</w:t>
            </w:r>
          </w:p>
          <w:p w14:paraId="0136B3D2" w14:textId="625FBD63" w:rsidR="00ED7313" w:rsidRPr="00ED7313" w:rsidRDefault="00ED7313" w:rsidP="00ED7313">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ED7313">
              <w:rPr>
                <w:sz w:val="24"/>
                <w:szCs w:val="20"/>
              </w:rPr>
              <w:t>Brings pollinators of all sorts and provides excellent cover</w:t>
            </w:r>
          </w:p>
          <w:p w14:paraId="6B75D579" w14:textId="62DBABC9" w:rsidR="00185F46" w:rsidRPr="00ED7313" w:rsidRDefault="00ED7313" w:rsidP="00ED7313">
            <w:pPr>
              <w:pStyle w:val="Content"/>
              <w:numPr>
                <w:ilvl w:val="0"/>
                <w:numId w:val="8"/>
              </w:numPr>
              <w:cnfStyle w:val="000000000000" w:firstRow="0" w:lastRow="0" w:firstColumn="0" w:lastColumn="0" w:oddVBand="0" w:evenVBand="0" w:oddHBand="0" w:evenHBand="0" w:firstRowFirstColumn="0" w:firstRowLastColumn="0" w:lastRowFirstColumn="0" w:lastRowLastColumn="0"/>
              <w:rPr>
                <w:sz w:val="24"/>
                <w:szCs w:val="20"/>
              </w:rPr>
            </w:pPr>
            <w:r w:rsidRPr="00ED7313">
              <w:rPr>
                <w:sz w:val="24"/>
                <w:szCs w:val="20"/>
              </w:rPr>
              <w:t>Indigenous natives ate the tart fruit right off the tree or would store until soft and sweet in the fall. This species has a longstanding history with the Oregon Coast and the native Population.</w:t>
            </w:r>
          </w:p>
        </w:tc>
      </w:tr>
    </w:tbl>
    <w:p w14:paraId="27824E56" w14:textId="4D03FBA1" w:rsidR="007E0430" w:rsidRDefault="007E0430" w:rsidP="004B0D09">
      <w:pPr>
        <w:pStyle w:val="Content"/>
      </w:pPr>
    </w:p>
    <w:p w14:paraId="2CD926C8" w14:textId="0CAF3CFB" w:rsidR="007E0430" w:rsidRDefault="007E0430" w:rsidP="004B0D09">
      <w:pPr>
        <w:pStyle w:val="Content"/>
        <w:rPr>
          <w:b/>
          <w:bCs/>
        </w:rPr>
      </w:pPr>
      <w:r w:rsidRPr="007E0430">
        <w:rPr>
          <w:b/>
          <w:bCs/>
        </w:rPr>
        <w:t>Funding and Timeframe</w:t>
      </w:r>
    </w:p>
    <w:p w14:paraId="39C31791" w14:textId="77777777" w:rsidR="007E0430" w:rsidRDefault="007E0430" w:rsidP="004B0D09">
      <w:pPr>
        <w:pStyle w:val="Content"/>
        <w:rPr>
          <w:b/>
          <w:bCs/>
        </w:rPr>
      </w:pPr>
    </w:p>
    <w:p w14:paraId="50E7142C" w14:textId="19C7C2C8" w:rsidR="007E0430" w:rsidRDefault="007E0430" w:rsidP="004B0D09">
      <w:pPr>
        <w:pStyle w:val="Content"/>
      </w:pPr>
      <w:r>
        <w:t xml:space="preserve">The City anticipates replating City Park over a five-year period. Due to the dry summers and intense north wind, the Commission will plant trees in the fall months to achieve </w:t>
      </w:r>
      <w:r>
        <w:lastRenderedPageBreak/>
        <w:t>the greatest success. Replanting will involve: (1) removal of existing dead or unhealthy trees, (2) site preparation, (3</w:t>
      </w:r>
      <w:r w:rsidR="007E1585">
        <w:t xml:space="preserve">) planting, (4) minimal on-going maintenance and reporting. </w:t>
      </w:r>
    </w:p>
    <w:p w14:paraId="1F8842FB" w14:textId="497E663C" w:rsidR="007E1585" w:rsidRDefault="007E1585" w:rsidP="004B0D09">
      <w:pPr>
        <w:pStyle w:val="Content"/>
      </w:pPr>
    </w:p>
    <w:tbl>
      <w:tblPr>
        <w:tblStyle w:val="TableGrid"/>
        <w:tblW w:w="0" w:type="auto"/>
        <w:tblLook w:val="04A0" w:firstRow="1" w:lastRow="0" w:firstColumn="1" w:lastColumn="0" w:noHBand="0" w:noVBand="1"/>
      </w:tblPr>
      <w:tblGrid>
        <w:gridCol w:w="2481"/>
        <w:gridCol w:w="2481"/>
        <w:gridCol w:w="2482"/>
        <w:gridCol w:w="2482"/>
      </w:tblGrid>
      <w:tr w:rsidR="007E1585" w14:paraId="57C78906" w14:textId="77777777" w:rsidTr="007E1585">
        <w:tc>
          <w:tcPr>
            <w:tcW w:w="2481" w:type="dxa"/>
            <w:shd w:val="clear" w:color="auto" w:fill="C1D9CB" w:themeFill="accent5"/>
          </w:tcPr>
          <w:p w14:paraId="170EF49A" w14:textId="33F3B740" w:rsidR="007E1585" w:rsidRDefault="007E1585" w:rsidP="004B0D09">
            <w:pPr>
              <w:pStyle w:val="Content"/>
            </w:pPr>
            <w:r>
              <w:t>Year</w:t>
            </w:r>
          </w:p>
        </w:tc>
        <w:tc>
          <w:tcPr>
            <w:tcW w:w="2481" w:type="dxa"/>
            <w:shd w:val="clear" w:color="auto" w:fill="C1D9CB" w:themeFill="accent5"/>
          </w:tcPr>
          <w:p w14:paraId="33CA6714" w14:textId="6027BFF1" w:rsidR="007E1585" w:rsidRDefault="007E1585" w:rsidP="004B0D09">
            <w:pPr>
              <w:pStyle w:val="Content"/>
            </w:pPr>
            <w:r>
              <w:t>Priority area(s)</w:t>
            </w:r>
          </w:p>
        </w:tc>
        <w:tc>
          <w:tcPr>
            <w:tcW w:w="2482" w:type="dxa"/>
            <w:shd w:val="clear" w:color="auto" w:fill="C1D9CB" w:themeFill="accent5"/>
          </w:tcPr>
          <w:p w14:paraId="76E12767" w14:textId="469A5009" w:rsidR="007E1585" w:rsidRDefault="007E1585" w:rsidP="004B0D09">
            <w:pPr>
              <w:pStyle w:val="Content"/>
            </w:pPr>
            <w:r>
              <w:t>Species</w:t>
            </w:r>
            <w:r w:rsidR="00B05C2F">
              <w:t xml:space="preserve"> and #</w:t>
            </w:r>
          </w:p>
        </w:tc>
        <w:tc>
          <w:tcPr>
            <w:tcW w:w="2482" w:type="dxa"/>
            <w:shd w:val="clear" w:color="auto" w:fill="C1D9CB" w:themeFill="accent5"/>
          </w:tcPr>
          <w:p w14:paraId="36B1A303" w14:textId="678F2590" w:rsidR="007E1585" w:rsidRDefault="007E1585" w:rsidP="004B0D09">
            <w:pPr>
              <w:pStyle w:val="Content"/>
            </w:pPr>
            <w:r>
              <w:t>Cost</w:t>
            </w:r>
          </w:p>
        </w:tc>
      </w:tr>
      <w:tr w:rsidR="007E1585" w14:paraId="7AE1A5FA" w14:textId="77777777" w:rsidTr="007E1585">
        <w:tc>
          <w:tcPr>
            <w:tcW w:w="2481" w:type="dxa"/>
          </w:tcPr>
          <w:p w14:paraId="1CE08A57" w14:textId="16E20753" w:rsidR="007E1585" w:rsidRDefault="007E1585" w:rsidP="004B0D09">
            <w:pPr>
              <w:pStyle w:val="Content"/>
            </w:pPr>
            <w:r>
              <w:t>2021</w:t>
            </w:r>
          </w:p>
        </w:tc>
        <w:tc>
          <w:tcPr>
            <w:tcW w:w="2481" w:type="dxa"/>
          </w:tcPr>
          <w:p w14:paraId="6D27F94E" w14:textId="13AE08BA" w:rsidR="007E1585" w:rsidRDefault="00DF0804" w:rsidP="004B0D09">
            <w:pPr>
              <w:pStyle w:val="Content"/>
            </w:pPr>
            <w:r>
              <w:t>#1</w:t>
            </w:r>
          </w:p>
        </w:tc>
        <w:tc>
          <w:tcPr>
            <w:tcW w:w="2482" w:type="dxa"/>
          </w:tcPr>
          <w:p w14:paraId="31940D0A" w14:textId="2409498B" w:rsidR="007E1585" w:rsidRDefault="007E1585" w:rsidP="004B0D09">
            <w:pPr>
              <w:pStyle w:val="Content"/>
            </w:pPr>
          </w:p>
        </w:tc>
        <w:tc>
          <w:tcPr>
            <w:tcW w:w="2482" w:type="dxa"/>
          </w:tcPr>
          <w:p w14:paraId="17C4FB19" w14:textId="5A8B9576" w:rsidR="007E1585" w:rsidRDefault="00DF0804" w:rsidP="004B0D09">
            <w:pPr>
              <w:pStyle w:val="Content"/>
            </w:pPr>
            <w:r>
              <w:t xml:space="preserve">Stakes: </w:t>
            </w:r>
          </w:p>
        </w:tc>
      </w:tr>
      <w:tr w:rsidR="007E1585" w14:paraId="23F34613" w14:textId="77777777" w:rsidTr="007E1585">
        <w:tc>
          <w:tcPr>
            <w:tcW w:w="2481" w:type="dxa"/>
          </w:tcPr>
          <w:p w14:paraId="3DA954FE" w14:textId="58A6131F" w:rsidR="007E1585" w:rsidRDefault="007E1585" w:rsidP="004B0D09">
            <w:pPr>
              <w:pStyle w:val="Content"/>
            </w:pPr>
            <w:r>
              <w:t>2022</w:t>
            </w:r>
          </w:p>
        </w:tc>
        <w:tc>
          <w:tcPr>
            <w:tcW w:w="2481" w:type="dxa"/>
          </w:tcPr>
          <w:p w14:paraId="242E60C7" w14:textId="0C1A5C05" w:rsidR="007E1585" w:rsidRDefault="00DF0804" w:rsidP="004B0D09">
            <w:pPr>
              <w:pStyle w:val="Content"/>
            </w:pPr>
            <w:r>
              <w:t>#2</w:t>
            </w:r>
          </w:p>
        </w:tc>
        <w:tc>
          <w:tcPr>
            <w:tcW w:w="2482" w:type="dxa"/>
          </w:tcPr>
          <w:p w14:paraId="2243773B" w14:textId="77777777" w:rsidR="007E1585" w:rsidRDefault="007E1585" w:rsidP="004B0D09">
            <w:pPr>
              <w:pStyle w:val="Content"/>
            </w:pPr>
          </w:p>
        </w:tc>
        <w:tc>
          <w:tcPr>
            <w:tcW w:w="2482" w:type="dxa"/>
          </w:tcPr>
          <w:p w14:paraId="1141CA1C" w14:textId="7AD0F8D4" w:rsidR="007E1585" w:rsidRDefault="00DF0804" w:rsidP="004B0D09">
            <w:pPr>
              <w:pStyle w:val="Content"/>
            </w:pPr>
            <w:r>
              <w:t>Stakes:</w:t>
            </w:r>
          </w:p>
        </w:tc>
      </w:tr>
      <w:tr w:rsidR="007E1585" w14:paraId="36A3B4A6" w14:textId="77777777" w:rsidTr="007E1585">
        <w:tc>
          <w:tcPr>
            <w:tcW w:w="2481" w:type="dxa"/>
          </w:tcPr>
          <w:p w14:paraId="46D41FB1" w14:textId="4BC52CCD" w:rsidR="007E1585" w:rsidRDefault="007E1585" w:rsidP="004B0D09">
            <w:pPr>
              <w:pStyle w:val="Content"/>
            </w:pPr>
            <w:r>
              <w:t>2023</w:t>
            </w:r>
          </w:p>
        </w:tc>
        <w:tc>
          <w:tcPr>
            <w:tcW w:w="2481" w:type="dxa"/>
          </w:tcPr>
          <w:p w14:paraId="52D0AC81" w14:textId="77777777" w:rsidR="007E1585" w:rsidRDefault="007E1585" w:rsidP="004B0D09">
            <w:pPr>
              <w:pStyle w:val="Content"/>
            </w:pPr>
          </w:p>
        </w:tc>
        <w:tc>
          <w:tcPr>
            <w:tcW w:w="2482" w:type="dxa"/>
          </w:tcPr>
          <w:p w14:paraId="2A76BD96" w14:textId="77777777" w:rsidR="007E1585" w:rsidRDefault="007E1585" w:rsidP="004B0D09">
            <w:pPr>
              <w:pStyle w:val="Content"/>
            </w:pPr>
          </w:p>
        </w:tc>
        <w:tc>
          <w:tcPr>
            <w:tcW w:w="2482" w:type="dxa"/>
          </w:tcPr>
          <w:p w14:paraId="2853EC79" w14:textId="2D93FC34" w:rsidR="007E1585" w:rsidRDefault="00DF0804" w:rsidP="004B0D09">
            <w:pPr>
              <w:pStyle w:val="Content"/>
            </w:pPr>
            <w:r>
              <w:t>Stakes:</w:t>
            </w:r>
          </w:p>
        </w:tc>
      </w:tr>
      <w:tr w:rsidR="007E1585" w14:paraId="05C7F2CC" w14:textId="77777777" w:rsidTr="007E1585">
        <w:tc>
          <w:tcPr>
            <w:tcW w:w="2481" w:type="dxa"/>
          </w:tcPr>
          <w:p w14:paraId="41562437" w14:textId="31081F7F" w:rsidR="007E1585" w:rsidRDefault="007E1585" w:rsidP="004B0D09">
            <w:pPr>
              <w:pStyle w:val="Content"/>
            </w:pPr>
            <w:r>
              <w:t>2024</w:t>
            </w:r>
          </w:p>
        </w:tc>
        <w:tc>
          <w:tcPr>
            <w:tcW w:w="2481" w:type="dxa"/>
          </w:tcPr>
          <w:p w14:paraId="20B818A4" w14:textId="77777777" w:rsidR="007E1585" w:rsidRDefault="007E1585" w:rsidP="004B0D09">
            <w:pPr>
              <w:pStyle w:val="Content"/>
            </w:pPr>
          </w:p>
        </w:tc>
        <w:tc>
          <w:tcPr>
            <w:tcW w:w="2482" w:type="dxa"/>
          </w:tcPr>
          <w:p w14:paraId="51960A11" w14:textId="77777777" w:rsidR="007E1585" w:rsidRDefault="007E1585" w:rsidP="004B0D09">
            <w:pPr>
              <w:pStyle w:val="Content"/>
            </w:pPr>
          </w:p>
        </w:tc>
        <w:tc>
          <w:tcPr>
            <w:tcW w:w="2482" w:type="dxa"/>
          </w:tcPr>
          <w:p w14:paraId="040D1AC0" w14:textId="1FC075EE" w:rsidR="007E1585" w:rsidRDefault="00DF0804" w:rsidP="004B0D09">
            <w:pPr>
              <w:pStyle w:val="Content"/>
            </w:pPr>
            <w:r>
              <w:t>Stakes:</w:t>
            </w:r>
          </w:p>
        </w:tc>
      </w:tr>
      <w:tr w:rsidR="007E1585" w14:paraId="040B37A5" w14:textId="77777777" w:rsidTr="007E1585">
        <w:tc>
          <w:tcPr>
            <w:tcW w:w="2481" w:type="dxa"/>
          </w:tcPr>
          <w:p w14:paraId="0FE8B25A" w14:textId="1553D735" w:rsidR="007E1585" w:rsidRDefault="007E1585" w:rsidP="004B0D09">
            <w:pPr>
              <w:pStyle w:val="Content"/>
            </w:pPr>
            <w:r>
              <w:t>2025</w:t>
            </w:r>
          </w:p>
        </w:tc>
        <w:tc>
          <w:tcPr>
            <w:tcW w:w="2481" w:type="dxa"/>
          </w:tcPr>
          <w:p w14:paraId="6D0ED79F" w14:textId="77777777" w:rsidR="007E1585" w:rsidRDefault="007E1585" w:rsidP="004B0D09">
            <w:pPr>
              <w:pStyle w:val="Content"/>
            </w:pPr>
          </w:p>
        </w:tc>
        <w:tc>
          <w:tcPr>
            <w:tcW w:w="2482" w:type="dxa"/>
          </w:tcPr>
          <w:p w14:paraId="6D72E00D" w14:textId="77777777" w:rsidR="007E1585" w:rsidRDefault="007E1585" w:rsidP="004B0D09">
            <w:pPr>
              <w:pStyle w:val="Content"/>
            </w:pPr>
          </w:p>
        </w:tc>
        <w:tc>
          <w:tcPr>
            <w:tcW w:w="2482" w:type="dxa"/>
          </w:tcPr>
          <w:p w14:paraId="6B0A4523" w14:textId="4D0A6186" w:rsidR="007E1585" w:rsidRDefault="00DF0804" w:rsidP="004B0D09">
            <w:pPr>
              <w:pStyle w:val="Content"/>
            </w:pPr>
            <w:r>
              <w:t>Stakes:</w:t>
            </w:r>
          </w:p>
        </w:tc>
      </w:tr>
    </w:tbl>
    <w:p w14:paraId="11F55468" w14:textId="77777777" w:rsidR="0057636D" w:rsidRDefault="0057636D" w:rsidP="0057636D">
      <w:pPr>
        <w:pStyle w:val="Content"/>
        <w:ind w:left="720"/>
      </w:pPr>
    </w:p>
    <w:p w14:paraId="36D8E890" w14:textId="432B6075" w:rsidR="00A106B2" w:rsidRDefault="0057636D" w:rsidP="00B05C2F">
      <w:pPr>
        <w:pStyle w:val="Heading1"/>
      </w:pPr>
      <w:r>
        <w:t>On-going Maintenance/</w:t>
      </w:r>
      <w:r w:rsidR="00B05C2F">
        <w:t>M</w:t>
      </w:r>
      <w:r>
        <w:t>anagement</w:t>
      </w:r>
    </w:p>
    <w:p w14:paraId="4144CB61" w14:textId="5CC03B10" w:rsidR="0057636D" w:rsidRDefault="0057636D" w:rsidP="00B05C2F">
      <w:pPr>
        <w:pStyle w:val="ListParagraph"/>
        <w:numPr>
          <w:ilvl w:val="0"/>
          <w:numId w:val="13"/>
        </w:numPr>
        <w:rPr>
          <w:b w:val="0"/>
        </w:rPr>
      </w:pPr>
      <w:r w:rsidRPr="00B05C2F">
        <w:rPr>
          <w:b w:val="0"/>
        </w:rPr>
        <w:t>Thin trees as they grow (begin at five years from planting)</w:t>
      </w:r>
    </w:p>
    <w:p w14:paraId="55A6B1B9" w14:textId="72203EAB" w:rsidR="00B05C2F" w:rsidRDefault="00B05C2F" w:rsidP="00B05C2F">
      <w:pPr>
        <w:pStyle w:val="ListParagraph"/>
        <w:numPr>
          <w:ilvl w:val="0"/>
          <w:numId w:val="13"/>
        </w:numPr>
        <w:rPr>
          <w:b w:val="0"/>
        </w:rPr>
      </w:pPr>
      <w:r>
        <w:rPr>
          <w:b w:val="0"/>
        </w:rPr>
        <w:t>Replace trees that died annually – assess cause of failure</w:t>
      </w:r>
    </w:p>
    <w:p w14:paraId="5A1121FA" w14:textId="021457CD" w:rsidR="00B05C2F" w:rsidRPr="00B05C2F" w:rsidRDefault="00B05C2F" w:rsidP="00B05C2F">
      <w:pPr>
        <w:pStyle w:val="ListParagraph"/>
        <w:numPr>
          <w:ilvl w:val="0"/>
          <w:numId w:val="13"/>
        </w:numPr>
        <w:rPr>
          <w:b w:val="0"/>
        </w:rPr>
      </w:pPr>
      <w:r>
        <w:rPr>
          <w:b w:val="0"/>
        </w:rPr>
        <w:t>Walk the park each spring with Commissioners, Staff, and professionals to determine if changes need to be made to Reforestation Plan</w:t>
      </w:r>
    </w:p>
    <w:sectPr w:rsidR="00B05C2F" w:rsidRPr="00B05C2F" w:rsidSect="00DF027C">
      <w:headerReference w:type="default" r:id="rId31"/>
      <w:footerReference w:type="default" r:id="rId32"/>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8AA6F" w14:textId="77777777" w:rsidR="00B40ABC" w:rsidRDefault="00B40ABC">
      <w:r>
        <w:separator/>
      </w:r>
    </w:p>
    <w:p w14:paraId="6ADF1D44" w14:textId="77777777" w:rsidR="00B40ABC" w:rsidRDefault="00B40ABC"/>
  </w:endnote>
  <w:endnote w:type="continuationSeparator" w:id="0">
    <w:p w14:paraId="2897C7ED" w14:textId="77777777" w:rsidR="00B40ABC" w:rsidRDefault="00B40ABC">
      <w:r>
        <w:continuationSeparator/>
      </w:r>
    </w:p>
    <w:p w14:paraId="61DD9946" w14:textId="77777777" w:rsidR="00B40ABC" w:rsidRDefault="00B40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5C7AA766"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6874EC2A"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3B923" w14:textId="77777777" w:rsidR="00B40ABC" w:rsidRDefault="00B40ABC">
      <w:r>
        <w:separator/>
      </w:r>
    </w:p>
    <w:p w14:paraId="6E025EA3" w14:textId="77777777" w:rsidR="00B40ABC" w:rsidRDefault="00B40ABC"/>
  </w:footnote>
  <w:footnote w:type="continuationSeparator" w:id="0">
    <w:p w14:paraId="428D9696" w14:textId="77777777" w:rsidR="00B40ABC" w:rsidRDefault="00B40ABC">
      <w:r>
        <w:continuationSeparator/>
      </w:r>
    </w:p>
    <w:p w14:paraId="4CD6DD6C" w14:textId="77777777" w:rsidR="00B40ABC" w:rsidRDefault="00B40A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37FF8DE9" w14:textId="77777777" w:rsidTr="00D077E9">
      <w:trPr>
        <w:trHeight w:val="978"/>
      </w:trPr>
      <w:tc>
        <w:tcPr>
          <w:tcW w:w="9990" w:type="dxa"/>
          <w:tcBorders>
            <w:top w:val="nil"/>
            <w:left w:val="nil"/>
            <w:bottom w:val="single" w:sz="36" w:space="0" w:color="34ABA2" w:themeColor="accent3"/>
            <w:right w:val="nil"/>
          </w:tcBorders>
        </w:tcPr>
        <w:p w14:paraId="062AEE2B" w14:textId="77777777" w:rsidR="00D077E9" w:rsidRDefault="00D077E9">
          <w:pPr>
            <w:pStyle w:val="Header"/>
          </w:pPr>
        </w:p>
      </w:tc>
    </w:tr>
  </w:tbl>
  <w:p w14:paraId="61F3F683"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6537"/>
    <w:multiLevelType w:val="hybridMultilevel"/>
    <w:tmpl w:val="959C0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D3374"/>
    <w:multiLevelType w:val="hybridMultilevel"/>
    <w:tmpl w:val="5CE2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B43C8"/>
    <w:multiLevelType w:val="hybridMultilevel"/>
    <w:tmpl w:val="FF1EC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F0E6C5D"/>
    <w:multiLevelType w:val="hybridMultilevel"/>
    <w:tmpl w:val="DFDCAF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EB4033"/>
    <w:multiLevelType w:val="hybridMultilevel"/>
    <w:tmpl w:val="517A15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523095"/>
    <w:multiLevelType w:val="hybridMultilevel"/>
    <w:tmpl w:val="88CCA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3134AB7"/>
    <w:multiLevelType w:val="hybridMultilevel"/>
    <w:tmpl w:val="4A1C6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4214826"/>
    <w:multiLevelType w:val="hybridMultilevel"/>
    <w:tmpl w:val="4BD218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E832089"/>
    <w:multiLevelType w:val="hybridMultilevel"/>
    <w:tmpl w:val="D744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7B72ED"/>
    <w:multiLevelType w:val="hybridMultilevel"/>
    <w:tmpl w:val="650E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C02BF1"/>
    <w:multiLevelType w:val="hybridMultilevel"/>
    <w:tmpl w:val="DAE2C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2E05DCA"/>
    <w:multiLevelType w:val="hybridMultilevel"/>
    <w:tmpl w:val="CD06E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4345B5"/>
    <w:multiLevelType w:val="hybridMultilevel"/>
    <w:tmpl w:val="E7D2E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0"/>
  </w:num>
  <w:num w:numId="5">
    <w:abstractNumId w:val="7"/>
  </w:num>
  <w:num w:numId="6">
    <w:abstractNumId w:val="6"/>
  </w:num>
  <w:num w:numId="7">
    <w:abstractNumId w:val="5"/>
  </w:num>
  <w:num w:numId="8">
    <w:abstractNumId w:val="4"/>
  </w:num>
  <w:num w:numId="9">
    <w:abstractNumId w:val="0"/>
  </w:num>
  <w:num w:numId="10">
    <w:abstractNumId w:val="12"/>
  </w:num>
  <w:num w:numId="11">
    <w:abstractNumId w:val="9"/>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ABC"/>
    <w:rsid w:val="0002482E"/>
    <w:rsid w:val="00046BA6"/>
    <w:rsid w:val="00050324"/>
    <w:rsid w:val="000A0150"/>
    <w:rsid w:val="000B091A"/>
    <w:rsid w:val="000E2446"/>
    <w:rsid w:val="000E63C9"/>
    <w:rsid w:val="000F61E4"/>
    <w:rsid w:val="00130E9D"/>
    <w:rsid w:val="00150A6D"/>
    <w:rsid w:val="00185B35"/>
    <w:rsid w:val="00185F46"/>
    <w:rsid w:val="001939D4"/>
    <w:rsid w:val="001F2BC8"/>
    <w:rsid w:val="001F5F6B"/>
    <w:rsid w:val="00220C58"/>
    <w:rsid w:val="00243EBC"/>
    <w:rsid w:val="00245B92"/>
    <w:rsid w:val="00246A35"/>
    <w:rsid w:val="00284348"/>
    <w:rsid w:val="002F34B4"/>
    <w:rsid w:val="002F51F5"/>
    <w:rsid w:val="00312137"/>
    <w:rsid w:val="00330359"/>
    <w:rsid w:val="0033762F"/>
    <w:rsid w:val="00365309"/>
    <w:rsid w:val="00366C7E"/>
    <w:rsid w:val="00372F41"/>
    <w:rsid w:val="00384EA3"/>
    <w:rsid w:val="003A39A1"/>
    <w:rsid w:val="003C2191"/>
    <w:rsid w:val="003D3863"/>
    <w:rsid w:val="004110DE"/>
    <w:rsid w:val="0044085A"/>
    <w:rsid w:val="00471225"/>
    <w:rsid w:val="004B0D09"/>
    <w:rsid w:val="004B21A5"/>
    <w:rsid w:val="005037F0"/>
    <w:rsid w:val="00516A86"/>
    <w:rsid w:val="005275F6"/>
    <w:rsid w:val="00530A1F"/>
    <w:rsid w:val="00572102"/>
    <w:rsid w:val="0057636D"/>
    <w:rsid w:val="005814A4"/>
    <w:rsid w:val="005F1BB0"/>
    <w:rsid w:val="00656C4D"/>
    <w:rsid w:val="00677D69"/>
    <w:rsid w:val="006E5716"/>
    <w:rsid w:val="00704021"/>
    <w:rsid w:val="00704A4C"/>
    <w:rsid w:val="007302B3"/>
    <w:rsid w:val="00730733"/>
    <w:rsid w:val="00730E3A"/>
    <w:rsid w:val="00734AE1"/>
    <w:rsid w:val="00736AAF"/>
    <w:rsid w:val="00765B2A"/>
    <w:rsid w:val="00783A34"/>
    <w:rsid w:val="007A6E3A"/>
    <w:rsid w:val="007C41E9"/>
    <w:rsid w:val="007C6B52"/>
    <w:rsid w:val="007D16C5"/>
    <w:rsid w:val="007E0430"/>
    <w:rsid w:val="007E1585"/>
    <w:rsid w:val="00862FE4"/>
    <w:rsid w:val="0086389A"/>
    <w:rsid w:val="0087605E"/>
    <w:rsid w:val="0088491C"/>
    <w:rsid w:val="008B1FEE"/>
    <w:rsid w:val="008B40C3"/>
    <w:rsid w:val="008D0497"/>
    <w:rsid w:val="00903C32"/>
    <w:rsid w:val="00916B16"/>
    <w:rsid w:val="009173B9"/>
    <w:rsid w:val="0093335D"/>
    <w:rsid w:val="0093613E"/>
    <w:rsid w:val="00943026"/>
    <w:rsid w:val="009568EA"/>
    <w:rsid w:val="00966B81"/>
    <w:rsid w:val="009C7720"/>
    <w:rsid w:val="00A07120"/>
    <w:rsid w:val="00A106B2"/>
    <w:rsid w:val="00A23AFA"/>
    <w:rsid w:val="00A31B3E"/>
    <w:rsid w:val="00A532F3"/>
    <w:rsid w:val="00A8489E"/>
    <w:rsid w:val="00A9192C"/>
    <w:rsid w:val="00AC29F3"/>
    <w:rsid w:val="00B05C2F"/>
    <w:rsid w:val="00B231E5"/>
    <w:rsid w:val="00B40ABC"/>
    <w:rsid w:val="00C02B87"/>
    <w:rsid w:val="00C4086D"/>
    <w:rsid w:val="00CA1896"/>
    <w:rsid w:val="00CB5B28"/>
    <w:rsid w:val="00CF5371"/>
    <w:rsid w:val="00D0323A"/>
    <w:rsid w:val="00D0559F"/>
    <w:rsid w:val="00D062BC"/>
    <w:rsid w:val="00D077E9"/>
    <w:rsid w:val="00D42CB7"/>
    <w:rsid w:val="00D5413D"/>
    <w:rsid w:val="00D570A9"/>
    <w:rsid w:val="00D70D02"/>
    <w:rsid w:val="00D770C7"/>
    <w:rsid w:val="00D86945"/>
    <w:rsid w:val="00D86C7C"/>
    <w:rsid w:val="00D8705E"/>
    <w:rsid w:val="00D90290"/>
    <w:rsid w:val="00DA3EB2"/>
    <w:rsid w:val="00DD152F"/>
    <w:rsid w:val="00DE213F"/>
    <w:rsid w:val="00DF027C"/>
    <w:rsid w:val="00DF0804"/>
    <w:rsid w:val="00E00A32"/>
    <w:rsid w:val="00E22ACD"/>
    <w:rsid w:val="00E620B0"/>
    <w:rsid w:val="00E81B40"/>
    <w:rsid w:val="00ED7313"/>
    <w:rsid w:val="00EF555B"/>
    <w:rsid w:val="00F027BB"/>
    <w:rsid w:val="00F11DCF"/>
    <w:rsid w:val="00F162EA"/>
    <w:rsid w:val="00F52D27"/>
    <w:rsid w:val="00F83527"/>
    <w:rsid w:val="00FA3542"/>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3FC9364"/>
  <w15:docId w15:val="{85E74029-E9B9-4086-A4A5-086E5992A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table" w:styleId="GridTable1Light-Accent1">
    <w:name w:val="Grid Table 1 Light Accent 1"/>
    <w:basedOn w:val="TableNormal"/>
    <w:uiPriority w:val="46"/>
    <w:rsid w:val="0088491C"/>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8491C"/>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ListParagraph">
    <w:name w:val="List Paragraph"/>
    <w:basedOn w:val="Normal"/>
    <w:uiPriority w:val="34"/>
    <w:unhideWhenUsed/>
    <w:qFormat/>
    <w:rsid w:val="00A07120"/>
    <w:pPr>
      <w:ind w:left="720"/>
      <w:contextualSpacing/>
    </w:pPr>
  </w:style>
  <w:style w:type="paragraph" w:styleId="Caption">
    <w:name w:val="caption"/>
    <w:basedOn w:val="Normal"/>
    <w:next w:val="Normal"/>
    <w:uiPriority w:val="99"/>
    <w:unhideWhenUsed/>
    <w:rsid w:val="00471225"/>
    <w:pPr>
      <w:spacing w:after="200" w:line="240" w:lineRule="auto"/>
    </w:pPr>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171">
      <w:bodyDiv w:val="1"/>
      <w:marLeft w:val="0"/>
      <w:marRight w:val="0"/>
      <w:marTop w:val="0"/>
      <w:marBottom w:val="0"/>
      <w:divBdr>
        <w:top w:val="none" w:sz="0" w:space="0" w:color="auto"/>
        <w:left w:val="none" w:sz="0" w:space="0" w:color="auto"/>
        <w:bottom w:val="none" w:sz="0" w:space="0" w:color="auto"/>
        <w:right w:val="none" w:sz="0" w:space="0" w:color="auto"/>
      </w:divBdr>
    </w:div>
    <w:div w:id="94518518">
      <w:bodyDiv w:val="1"/>
      <w:marLeft w:val="0"/>
      <w:marRight w:val="0"/>
      <w:marTop w:val="0"/>
      <w:marBottom w:val="0"/>
      <w:divBdr>
        <w:top w:val="none" w:sz="0" w:space="0" w:color="auto"/>
        <w:left w:val="none" w:sz="0" w:space="0" w:color="auto"/>
        <w:bottom w:val="none" w:sz="0" w:space="0" w:color="auto"/>
        <w:right w:val="none" w:sz="0" w:space="0" w:color="auto"/>
      </w:divBdr>
    </w:div>
    <w:div w:id="178394444">
      <w:bodyDiv w:val="1"/>
      <w:marLeft w:val="0"/>
      <w:marRight w:val="0"/>
      <w:marTop w:val="0"/>
      <w:marBottom w:val="0"/>
      <w:divBdr>
        <w:top w:val="none" w:sz="0" w:space="0" w:color="auto"/>
        <w:left w:val="none" w:sz="0" w:space="0" w:color="auto"/>
        <w:bottom w:val="none" w:sz="0" w:space="0" w:color="auto"/>
        <w:right w:val="none" w:sz="0" w:space="0" w:color="auto"/>
      </w:divBdr>
    </w:div>
    <w:div w:id="401024853">
      <w:bodyDiv w:val="1"/>
      <w:marLeft w:val="0"/>
      <w:marRight w:val="0"/>
      <w:marTop w:val="0"/>
      <w:marBottom w:val="0"/>
      <w:divBdr>
        <w:top w:val="none" w:sz="0" w:space="0" w:color="auto"/>
        <w:left w:val="none" w:sz="0" w:space="0" w:color="auto"/>
        <w:bottom w:val="none" w:sz="0" w:space="0" w:color="auto"/>
        <w:right w:val="none" w:sz="0" w:space="0" w:color="auto"/>
      </w:divBdr>
    </w:div>
    <w:div w:id="600574160">
      <w:bodyDiv w:val="1"/>
      <w:marLeft w:val="0"/>
      <w:marRight w:val="0"/>
      <w:marTop w:val="0"/>
      <w:marBottom w:val="0"/>
      <w:divBdr>
        <w:top w:val="none" w:sz="0" w:space="0" w:color="auto"/>
        <w:left w:val="none" w:sz="0" w:space="0" w:color="auto"/>
        <w:bottom w:val="none" w:sz="0" w:space="0" w:color="auto"/>
        <w:right w:val="none" w:sz="0" w:space="0" w:color="auto"/>
      </w:divBdr>
    </w:div>
    <w:div w:id="826165193">
      <w:bodyDiv w:val="1"/>
      <w:marLeft w:val="0"/>
      <w:marRight w:val="0"/>
      <w:marTop w:val="0"/>
      <w:marBottom w:val="0"/>
      <w:divBdr>
        <w:top w:val="none" w:sz="0" w:space="0" w:color="auto"/>
        <w:left w:val="none" w:sz="0" w:space="0" w:color="auto"/>
        <w:bottom w:val="none" w:sz="0" w:space="0" w:color="auto"/>
        <w:right w:val="none" w:sz="0" w:space="0" w:color="auto"/>
      </w:divBdr>
    </w:div>
    <w:div w:id="907879430">
      <w:bodyDiv w:val="1"/>
      <w:marLeft w:val="0"/>
      <w:marRight w:val="0"/>
      <w:marTop w:val="0"/>
      <w:marBottom w:val="0"/>
      <w:divBdr>
        <w:top w:val="none" w:sz="0" w:space="0" w:color="auto"/>
        <w:left w:val="none" w:sz="0" w:space="0" w:color="auto"/>
        <w:bottom w:val="none" w:sz="0" w:space="0" w:color="auto"/>
        <w:right w:val="none" w:sz="0" w:space="0" w:color="auto"/>
      </w:divBdr>
    </w:div>
    <w:div w:id="950016428">
      <w:bodyDiv w:val="1"/>
      <w:marLeft w:val="0"/>
      <w:marRight w:val="0"/>
      <w:marTop w:val="0"/>
      <w:marBottom w:val="0"/>
      <w:divBdr>
        <w:top w:val="none" w:sz="0" w:space="0" w:color="auto"/>
        <w:left w:val="none" w:sz="0" w:space="0" w:color="auto"/>
        <w:bottom w:val="none" w:sz="0" w:space="0" w:color="auto"/>
        <w:right w:val="none" w:sz="0" w:space="0" w:color="auto"/>
      </w:divBdr>
    </w:div>
    <w:div w:id="981158907">
      <w:bodyDiv w:val="1"/>
      <w:marLeft w:val="0"/>
      <w:marRight w:val="0"/>
      <w:marTop w:val="0"/>
      <w:marBottom w:val="0"/>
      <w:divBdr>
        <w:top w:val="none" w:sz="0" w:space="0" w:color="auto"/>
        <w:left w:val="none" w:sz="0" w:space="0" w:color="auto"/>
        <w:bottom w:val="none" w:sz="0" w:space="0" w:color="auto"/>
        <w:right w:val="none" w:sz="0" w:space="0" w:color="auto"/>
      </w:divBdr>
    </w:div>
    <w:div w:id="1067142076">
      <w:bodyDiv w:val="1"/>
      <w:marLeft w:val="0"/>
      <w:marRight w:val="0"/>
      <w:marTop w:val="0"/>
      <w:marBottom w:val="0"/>
      <w:divBdr>
        <w:top w:val="none" w:sz="0" w:space="0" w:color="auto"/>
        <w:left w:val="none" w:sz="0" w:space="0" w:color="auto"/>
        <w:bottom w:val="none" w:sz="0" w:space="0" w:color="auto"/>
        <w:right w:val="none" w:sz="0" w:space="0" w:color="auto"/>
      </w:divBdr>
    </w:div>
    <w:div w:id="1246648957">
      <w:bodyDiv w:val="1"/>
      <w:marLeft w:val="0"/>
      <w:marRight w:val="0"/>
      <w:marTop w:val="0"/>
      <w:marBottom w:val="0"/>
      <w:divBdr>
        <w:top w:val="none" w:sz="0" w:space="0" w:color="auto"/>
        <w:left w:val="none" w:sz="0" w:space="0" w:color="auto"/>
        <w:bottom w:val="none" w:sz="0" w:space="0" w:color="auto"/>
        <w:right w:val="none" w:sz="0" w:space="0" w:color="auto"/>
      </w:divBdr>
    </w:div>
    <w:div w:id="1369649336">
      <w:bodyDiv w:val="1"/>
      <w:marLeft w:val="0"/>
      <w:marRight w:val="0"/>
      <w:marTop w:val="0"/>
      <w:marBottom w:val="0"/>
      <w:divBdr>
        <w:top w:val="none" w:sz="0" w:space="0" w:color="auto"/>
        <w:left w:val="none" w:sz="0" w:space="0" w:color="auto"/>
        <w:bottom w:val="none" w:sz="0" w:space="0" w:color="auto"/>
        <w:right w:val="none" w:sz="0" w:space="0" w:color="auto"/>
      </w:divBdr>
    </w:div>
    <w:div w:id="1539470119">
      <w:bodyDiv w:val="1"/>
      <w:marLeft w:val="0"/>
      <w:marRight w:val="0"/>
      <w:marTop w:val="0"/>
      <w:marBottom w:val="0"/>
      <w:divBdr>
        <w:top w:val="none" w:sz="0" w:space="0" w:color="auto"/>
        <w:left w:val="none" w:sz="0" w:space="0" w:color="auto"/>
        <w:bottom w:val="none" w:sz="0" w:space="0" w:color="auto"/>
        <w:right w:val="none" w:sz="0" w:space="0" w:color="auto"/>
      </w:divBdr>
    </w:div>
    <w:div w:id="1649237806">
      <w:bodyDiv w:val="1"/>
      <w:marLeft w:val="0"/>
      <w:marRight w:val="0"/>
      <w:marTop w:val="0"/>
      <w:marBottom w:val="0"/>
      <w:divBdr>
        <w:top w:val="none" w:sz="0" w:space="0" w:color="auto"/>
        <w:left w:val="none" w:sz="0" w:space="0" w:color="auto"/>
        <w:bottom w:val="none" w:sz="0" w:space="0" w:color="auto"/>
        <w:right w:val="none" w:sz="0" w:space="0" w:color="auto"/>
      </w:divBdr>
    </w:div>
    <w:div w:id="1774665611">
      <w:bodyDiv w:val="1"/>
      <w:marLeft w:val="0"/>
      <w:marRight w:val="0"/>
      <w:marTop w:val="0"/>
      <w:marBottom w:val="0"/>
      <w:divBdr>
        <w:top w:val="none" w:sz="0" w:space="0" w:color="auto"/>
        <w:left w:val="none" w:sz="0" w:space="0" w:color="auto"/>
        <w:bottom w:val="none" w:sz="0" w:space="0" w:color="auto"/>
        <w:right w:val="none" w:sz="0" w:space="0" w:color="auto"/>
      </w:divBdr>
    </w:div>
    <w:div w:id="1778211708">
      <w:bodyDiv w:val="1"/>
      <w:marLeft w:val="0"/>
      <w:marRight w:val="0"/>
      <w:marTop w:val="0"/>
      <w:marBottom w:val="0"/>
      <w:divBdr>
        <w:top w:val="none" w:sz="0" w:space="0" w:color="auto"/>
        <w:left w:val="none" w:sz="0" w:space="0" w:color="auto"/>
        <w:bottom w:val="none" w:sz="0" w:space="0" w:color="auto"/>
        <w:right w:val="none" w:sz="0" w:space="0" w:color="auto"/>
      </w:divBdr>
    </w:div>
    <w:div w:id="1872650074">
      <w:bodyDiv w:val="1"/>
      <w:marLeft w:val="0"/>
      <w:marRight w:val="0"/>
      <w:marTop w:val="0"/>
      <w:marBottom w:val="0"/>
      <w:divBdr>
        <w:top w:val="none" w:sz="0" w:space="0" w:color="auto"/>
        <w:left w:val="none" w:sz="0" w:space="0" w:color="auto"/>
        <w:bottom w:val="none" w:sz="0" w:space="0" w:color="auto"/>
        <w:right w:val="none" w:sz="0" w:space="0" w:color="auto"/>
      </w:divBdr>
    </w:div>
    <w:div w:id="1921712958">
      <w:bodyDiv w:val="1"/>
      <w:marLeft w:val="0"/>
      <w:marRight w:val="0"/>
      <w:marTop w:val="0"/>
      <w:marBottom w:val="0"/>
      <w:divBdr>
        <w:top w:val="none" w:sz="0" w:space="0" w:color="auto"/>
        <w:left w:val="none" w:sz="0" w:space="0" w:color="auto"/>
        <w:bottom w:val="none" w:sz="0" w:space="0" w:color="auto"/>
        <w:right w:val="none" w:sz="0" w:space="0" w:color="auto"/>
      </w:divBdr>
    </w:div>
    <w:div w:id="2038775237">
      <w:bodyDiv w:val="1"/>
      <w:marLeft w:val="0"/>
      <w:marRight w:val="0"/>
      <w:marTop w:val="0"/>
      <w:marBottom w:val="0"/>
      <w:divBdr>
        <w:top w:val="none" w:sz="0" w:space="0" w:color="auto"/>
        <w:left w:val="none" w:sz="0" w:space="0" w:color="auto"/>
        <w:bottom w:val="none" w:sz="0" w:space="0" w:color="auto"/>
        <w:right w:val="none" w:sz="0" w:space="0" w:color="auto"/>
      </w:divBdr>
    </w:div>
    <w:div w:id="212692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sv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png"/><Relationship Id="rId28" Type="http://schemas.openxmlformats.org/officeDocument/2006/relationships/image" Target="media/image20.JPG"/><Relationship Id="rId10" Type="http://schemas.microsoft.com/office/2007/relationships/hdphoto" Target="media/hdphoto1.wdp"/><Relationship Id="rId19" Type="http://schemas.openxmlformats.org/officeDocument/2006/relationships/image" Target="media/image11.sv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theme" Target="theme/theme1.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ichols\AppData\Local\Microsoft\Office\16.0\DTS\en-US%7bAA92DE3A-A0E1-46C7-8C7F-DF7EF5044DD4%7d\%7bE06D0EDA-E085-4E95-8D4E-7CA26C0373C5%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83F9C7B0564EE9A1C4F45974049F47"/>
        <w:category>
          <w:name w:val="General"/>
          <w:gallery w:val="placeholder"/>
        </w:category>
        <w:types>
          <w:type w:val="bbPlcHdr"/>
        </w:types>
        <w:behaviors>
          <w:behavior w:val="content"/>
        </w:behaviors>
        <w:guid w:val="{57AE97E1-7A43-46AF-9B15-361E966A7CEC}"/>
      </w:docPartPr>
      <w:docPartBody>
        <w:p w:rsidR="009116CA" w:rsidRDefault="009116CA">
          <w:pPr>
            <w:pStyle w:val="6883F9C7B0564EE9A1C4F45974049F47"/>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April 7</w:t>
          </w:r>
          <w:r w:rsidRPr="00D86945">
            <w:rPr>
              <w:rStyle w:val="SubtitleChar"/>
              <w:b/>
            </w:rPr>
            <w:fldChar w:fldCharType="end"/>
          </w:r>
        </w:p>
      </w:docPartBody>
    </w:docPart>
    <w:docPart>
      <w:docPartPr>
        <w:name w:val="2BDBC17620244307B3D1169ABDF255F9"/>
        <w:category>
          <w:name w:val="General"/>
          <w:gallery w:val="placeholder"/>
        </w:category>
        <w:types>
          <w:type w:val="bbPlcHdr"/>
        </w:types>
        <w:behaviors>
          <w:behavior w:val="content"/>
        </w:behaviors>
        <w:guid w:val="{87B518B7-183F-4C04-9191-82144542D24C}"/>
      </w:docPartPr>
      <w:docPartBody>
        <w:p w:rsidR="009116CA" w:rsidRDefault="009116CA">
          <w:pPr>
            <w:pStyle w:val="2BDBC17620244307B3D1169ABDF255F9"/>
          </w:pPr>
          <w:r>
            <w:t>COMPANY NAME</w:t>
          </w:r>
        </w:p>
      </w:docPartBody>
    </w:docPart>
    <w:docPart>
      <w:docPartPr>
        <w:name w:val="BA3ABD64FF31468DAC3E6C0A3831D684"/>
        <w:category>
          <w:name w:val="General"/>
          <w:gallery w:val="placeholder"/>
        </w:category>
        <w:types>
          <w:type w:val="bbPlcHdr"/>
        </w:types>
        <w:behaviors>
          <w:behavior w:val="content"/>
        </w:behaviors>
        <w:guid w:val="{AF89E0D5-953E-4986-9D50-00673F5B83ED}"/>
      </w:docPartPr>
      <w:docPartBody>
        <w:p w:rsidR="009116CA" w:rsidRDefault="009116CA">
          <w:pPr>
            <w:pStyle w:val="BA3ABD64FF31468DAC3E6C0A3831D684"/>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6CA"/>
    <w:rsid w:val="00911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6883F9C7B0564EE9A1C4F45974049F47">
    <w:name w:val="6883F9C7B0564EE9A1C4F45974049F47"/>
  </w:style>
  <w:style w:type="paragraph" w:customStyle="1" w:styleId="2BDBC17620244307B3D1169ABDF255F9">
    <w:name w:val="2BDBC17620244307B3D1169ABDF255F9"/>
  </w:style>
  <w:style w:type="paragraph" w:customStyle="1" w:styleId="BA3ABD64FF31468DAC3E6C0A3831D684">
    <w:name w:val="BA3ABD64FF31468DAC3E6C0A3831D6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49281-2FEC-4BEB-8BFB-49E4C8041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{E06D0EDA-E085-4E95-8D4E-7CA26C0373C5}tf16392850_win32</Template>
  <TotalTime>119</TotalTime>
  <Pages>14</Pages>
  <Words>2139</Words>
  <Characters>11424</Characters>
  <Application>Microsoft Office Word</Application>
  <DocSecurity>0</DocSecurity>
  <Lines>211</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Dana Nichols</dc:creator>
  <cp:keywords/>
  <cp:lastModifiedBy>Dana Nichols</cp:lastModifiedBy>
  <cp:revision>9</cp:revision>
  <cp:lastPrinted>2006-08-01T17:47:00Z</cp:lastPrinted>
  <dcterms:created xsi:type="dcterms:W3CDTF">2021-09-08T00:30:00Z</dcterms:created>
  <dcterms:modified xsi:type="dcterms:W3CDTF">2021-12-01T21:46:00Z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